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2F2" w:rsidRDefault="005A1A87" w:rsidP="0033222D">
      <w:pPr>
        <w:tabs>
          <w:tab w:val="left" w:pos="102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-43180</wp:posOffset>
                </wp:positionV>
                <wp:extent cx="2800350" cy="3640455"/>
                <wp:effectExtent l="12700" t="13970" r="6350" b="12700"/>
                <wp:wrapNone/>
                <wp:docPr id="1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0" cy="364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4.75pt;margin-top:-3.4pt;width:220.5pt;height:286.6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0</wp:posOffset>
                </wp:positionV>
                <wp:extent cx="2933700" cy="6980555"/>
                <wp:effectExtent l="0" t="0" r="3175" b="127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698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5B0" w:rsidRPr="00215B72" w:rsidRDefault="002515B0" w:rsidP="00D62DA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15B72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:u w:val="single"/>
                              </w:rPr>
                              <w:t>Daily Schedule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:u w:val="single"/>
                              </w:rPr>
                              <w:br/>
                            </w:r>
                            <w:r w:rsidRPr="00DB1524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8:00- 8:25- S.M.I.L.E. Time</w:t>
                            </w:r>
                            <w:r w:rsidR="00DB1524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br/>
                            </w:r>
                            <w:r w:rsidR="00FC358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="00FC3587">
                              <w:rPr>
                                <w:rFonts w:ascii="Arial" w:hAnsi="Arial" w:cs="Arial"/>
                              </w:rPr>
                              <w:t>8:30-9:20- I/E</w:t>
                            </w:r>
                            <w:r w:rsidR="00965272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FC3587">
                              <w:rPr>
                                <w:rFonts w:ascii="Arial" w:hAnsi="Arial" w:cs="Arial"/>
                              </w:rPr>
                              <w:br/>
                              <w:t>9:2010:10- Resource</w:t>
                            </w:r>
                            <w:r w:rsidR="00965272"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:rsidR="00DB1524" w:rsidRDefault="00FC3587" w:rsidP="00215B7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10:10</w:t>
                            </w:r>
                            <w:r w:rsidR="00FE5DFA">
                              <w:rPr>
                                <w:rFonts w:ascii="Arial" w:hAnsi="Arial" w:cs="Arial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</w:rPr>
                              <w:t>12:10</w:t>
                            </w:r>
                            <w:r w:rsidR="00FE5DFA">
                              <w:rPr>
                                <w:rFonts w:ascii="Arial" w:hAnsi="Arial" w:cs="Arial"/>
                              </w:rPr>
                              <w:t xml:space="preserve">- </w:t>
                            </w:r>
                            <w:r w:rsidR="007F15EA">
                              <w:rPr>
                                <w:rFonts w:ascii="Arial" w:hAnsi="Arial" w:cs="Arial"/>
                              </w:rPr>
                              <w:t>Academic Classes</w:t>
                            </w:r>
                            <w:r w:rsidR="00943819">
                              <w:rPr>
                                <w:rFonts w:ascii="Arial" w:hAnsi="Arial" w:cs="Arial"/>
                              </w:rPr>
                              <w:br/>
                              <w:t xml:space="preserve"> </w:t>
                            </w:r>
                            <w:r w:rsidR="00943819" w:rsidRPr="00943819">
                              <w:rPr>
                                <w:rFonts w:ascii="Arial" w:hAnsi="Arial" w:cs="Arial"/>
                                <w:i/>
                              </w:rPr>
                              <w:t>(see individual student schedule</w:t>
                            </w:r>
                            <w:proofErr w:type="gramStart"/>
                            <w:r w:rsidR="00943819" w:rsidRPr="00943819">
                              <w:rPr>
                                <w:rFonts w:ascii="Arial" w:hAnsi="Arial" w:cs="Arial"/>
                                <w:i/>
                              </w:rPr>
                              <w:t>)</w:t>
                            </w:r>
                            <w:proofErr w:type="gramEnd"/>
                            <w:r w:rsidR="00DB1524"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12:10-1:00- Lunch/Reces</w:t>
                            </w:r>
                            <w:r w:rsidR="005B6C8A">
                              <w:rPr>
                                <w:rFonts w:ascii="Arial" w:hAnsi="Arial" w:cs="Arial"/>
                              </w:rPr>
                              <w:t>s</w:t>
                            </w:r>
                          </w:p>
                          <w:p w:rsidR="00DB1524" w:rsidRPr="00DB1524" w:rsidRDefault="00FC3587" w:rsidP="00215B7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12:10-12:40- Hogan/Jamerson</w:t>
                            </w:r>
                          </w:p>
                          <w:p w:rsidR="00FC3587" w:rsidRDefault="00FC3587" w:rsidP="00215B7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12:15-12:45-Hix/McCann/Wells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br/>
                            </w:r>
                          </w:p>
                          <w:p w:rsidR="00DB1524" w:rsidRPr="00DB1524" w:rsidRDefault="00FC3587" w:rsidP="00215B7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1:00-3:00- Academic Classes</w:t>
                            </w:r>
                            <w:r w:rsidR="00980AC4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="00980AC4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(see individual student schedule)</w:t>
                            </w:r>
                          </w:p>
                          <w:p w:rsidR="002515B0" w:rsidRDefault="00943819" w:rsidP="00215B7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DB1524">
                              <w:rPr>
                                <w:rFonts w:ascii="Arial" w:hAnsi="Arial" w:cs="Arial"/>
                              </w:rPr>
                              <w:t>3:00-3:26- Dismissal/</w:t>
                            </w:r>
                            <w:r w:rsidR="00965272">
                              <w:rPr>
                                <w:rFonts w:ascii="Arial" w:hAnsi="Arial" w:cs="Arial"/>
                              </w:rPr>
                              <w:t>Homework Time</w:t>
                            </w:r>
                            <w:r w:rsidR="0060446A"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:rsidR="002515B0" w:rsidRDefault="002515B0" w:rsidP="00215B7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C3587" w:rsidRDefault="00FC3587" w:rsidP="00215B7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C3587" w:rsidRDefault="00FC3587" w:rsidP="00215B7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C3587" w:rsidRDefault="00FC3587" w:rsidP="00215B7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515B0" w:rsidRPr="005375DD" w:rsidRDefault="002515B0" w:rsidP="00215B7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375D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Resource Schedule</w:t>
                            </w:r>
                          </w:p>
                          <w:p w:rsidR="002515B0" w:rsidRDefault="002515B0" w:rsidP="00215B7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Monday- </w:t>
                            </w:r>
                            <w:r w:rsidR="009524E2">
                              <w:rPr>
                                <w:rFonts w:ascii="Arial" w:hAnsi="Arial" w:cs="Arial"/>
                                <w:b/>
                              </w:rPr>
                              <w:t>Music</w:t>
                            </w:r>
                          </w:p>
                          <w:p w:rsidR="002515B0" w:rsidRDefault="002515B0" w:rsidP="00215B7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Tuesday-</w:t>
                            </w:r>
                            <w:r w:rsidR="000D5E5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9524E2">
                              <w:rPr>
                                <w:rFonts w:ascii="Arial" w:hAnsi="Arial" w:cs="Arial"/>
                                <w:b/>
                              </w:rPr>
                              <w:t>P.E.</w:t>
                            </w:r>
                          </w:p>
                          <w:p w:rsidR="009C5F3E" w:rsidRDefault="002515B0" w:rsidP="00215B7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Wednesday-</w:t>
                            </w:r>
                            <w:r w:rsidR="000D5E5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9524E2">
                              <w:rPr>
                                <w:rFonts w:ascii="Arial" w:hAnsi="Arial" w:cs="Arial"/>
                                <w:b/>
                              </w:rPr>
                              <w:t>Art</w:t>
                            </w:r>
                          </w:p>
                          <w:p w:rsidR="009C5F3E" w:rsidRPr="009C5F3E" w:rsidRDefault="009524E2" w:rsidP="00215B7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Thursday-</w:t>
                            </w:r>
                            <w:bookmarkStart w:id="0" w:name="_GoBack"/>
                            <w:bookmarkEnd w:id="0"/>
                            <w:r w:rsidR="002515B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Library</w:t>
                            </w:r>
                          </w:p>
                          <w:p w:rsidR="002515B0" w:rsidRPr="009C5F3E" w:rsidRDefault="002515B0" w:rsidP="00215B7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Friday- </w:t>
                            </w:r>
                            <w:r w:rsidR="009524E2">
                              <w:rPr>
                                <w:rFonts w:ascii="Arial" w:hAnsi="Arial" w:cs="Arial"/>
                                <w:b/>
                              </w:rPr>
                              <w:t>Compass Math</w:t>
                            </w:r>
                          </w:p>
                          <w:p w:rsidR="002515B0" w:rsidRDefault="002515B0" w:rsidP="00215B7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515B0" w:rsidRPr="00D77AB4" w:rsidRDefault="002515B0" w:rsidP="00215B7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77AB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On P.E. days, please remember to wear tennis shoes. </w:t>
                            </w:r>
                            <w:r w:rsidR="00980AC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2515B0" w:rsidRPr="006E46FB" w:rsidRDefault="00015060" w:rsidP="006E46FB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26875" cy="1312827"/>
                                  <wp:effectExtent l="19050" t="0" r="0" b="0"/>
                                  <wp:docPr id="3" name="Picture 3" descr="MC900439367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C900439367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8906" cy="1314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515B0" w:rsidRPr="008E50F6" w:rsidRDefault="002515B0" w:rsidP="006E46FB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1pt;margin-top:0;width:231pt;height:549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B2etgIAALw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" filled="f" stroked="f">
                <v:textbox>
                  <w:txbxContent>
                    <w:p w:rsidR="002515B0" w:rsidRPr="00215B72" w:rsidRDefault="002515B0" w:rsidP="00D62DA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15B72">
                        <w:rPr>
                          <w:rFonts w:ascii="Arial" w:hAnsi="Arial" w:cs="Arial"/>
                          <w:b/>
                          <w:sz w:val="52"/>
                          <w:szCs w:val="52"/>
                          <w:u w:val="single"/>
                        </w:rPr>
                        <w:t>Daily Schedule</w:t>
                      </w: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  <w:u w:val="single"/>
                        </w:rPr>
                        <w:br/>
                      </w:r>
                      <w:r w:rsidRPr="00DB1524">
                        <w:rPr>
                          <w:rFonts w:ascii="Arial" w:hAnsi="Arial" w:cs="Arial"/>
                          <w:b/>
                          <w:szCs w:val="22"/>
                        </w:rPr>
                        <w:t>8:00- 8:25- S.M.I.L.E. Time</w:t>
                      </w:r>
                      <w:r w:rsidR="00DB1524">
                        <w:rPr>
                          <w:rFonts w:ascii="Arial" w:hAnsi="Arial" w:cs="Arial"/>
                          <w:b/>
                          <w:szCs w:val="22"/>
                        </w:rPr>
                        <w:br/>
                      </w:r>
                      <w:r w:rsidR="00FC3587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br/>
                      </w:r>
                      <w:r w:rsidR="00FC3587">
                        <w:rPr>
                          <w:rFonts w:ascii="Arial" w:hAnsi="Arial" w:cs="Arial"/>
                        </w:rPr>
                        <w:t>8:30-9:20- I/E</w:t>
                      </w:r>
                      <w:r w:rsidR="00965272">
                        <w:rPr>
                          <w:rFonts w:ascii="Arial" w:hAnsi="Arial" w:cs="Arial"/>
                        </w:rPr>
                        <w:br/>
                      </w:r>
                      <w:r w:rsidR="00FC3587">
                        <w:rPr>
                          <w:rFonts w:ascii="Arial" w:hAnsi="Arial" w:cs="Arial"/>
                        </w:rPr>
                        <w:br/>
                        <w:t>9:2010:10- Resource</w:t>
                      </w:r>
                      <w:r w:rsidR="00965272">
                        <w:rPr>
                          <w:rFonts w:ascii="Arial" w:hAnsi="Arial" w:cs="Arial"/>
                        </w:rPr>
                        <w:br/>
                      </w:r>
                    </w:p>
                    <w:p w:rsidR="00DB1524" w:rsidRDefault="00FC3587" w:rsidP="00215B7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10:10</w:t>
                      </w:r>
                      <w:r w:rsidR="00FE5DFA">
                        <w:rPr>
                          <w:rFonts w:ascii="Arial" w:hAnsi="Arial" w:cs="Arial"/>
                        </w:rPr>
                        <w:t>-</w:t>
                      </w:r>
                      <w:r>
                        <w:rPr>
                          <w:rFonts w:ascii="Arial" w:hAnsi="Arial" w:cs="Arial"/>
                        </w:rPr>
                        <w:t>12:10</w:t>
                      </w:r>
                      <w:r w:rsidR="00FE5DFA">
                        <w:rPr>
                          <w:rFonts w:ascii="Arial" w:hAnsi="Arial" w:cs="Arial"/>
                        </w:rPr>
                        <w:t xml:space="preserve">- </w:t>
                      </w:r>
                      <w:r w:rsidR="007F15EA">
                        <w:rPr>
                          <w:rFonts w:ascii="Arial" w:hAnsi="Arial" w:cs="Arial"/>
                        </w:rPr>
                        <w:t>Academic Classes</w:t>
                      </w:r>
                      <w:r w:rsidR="00943819">
                        <w:rPr>
                          <w:rFonts w:ascii="Arial" w:hAnsi="Arial" w:cs="Arial"/>
                        </w:rPr>
                        <w:br/>
                        <w:t xml:space="preserve"> </w:t>
                      </w:r>
                      <w:r w:rsidR="00943819" w:rsidRPr="00943819">
                        <w:rPr>
                          <w:rFonts w:ascii="Arial" w:hAnsi="Arial" w:cs="Arial"/>
                          <w:i/>
                        </w:rPr>
                        <w:t>(see individual student schedule</w:t>
                      </w:r>
                      <w:proofErr w:type="gramStart"/>
                      <w:r w:rsidR="00943819" w:rsidRPr="00943819">
                        <w:rPr>
                          <w:rFonts w:ascii="Arial" w:hAnsi="Arial" w:cs="Arial"/>
                          <w:i/>
                        </w:rPr>
                        <w:t>)</w:t>
                      </w:r>
                      <w:proofErr w:type="gramEnd"/>
                      <w:r w:rsidR="00DB1524">
                        <w:rPr>
                          <w:rFonts w:ascii="Arial" w:hAnsi="Arial" w:cs="Arial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br/>
                        <w:t>12:10-1:00- Lunch/Reces</w:t>
                      </w:r>
                      <w:r w:rsidR="005B6C8A">
                        <w:rPr>
                          <w:rFonts w:ascii="Arial" w:hAnsi="Arial" w:cs="Arial"/>
                        </w:rPr>
                        <w:t>s</w:t>
                      </w:r>
                    </w:p>
                    <w:p w:rsidR="00DB1524" w:rsidRPr="00DB1524" w:rsidRDefault="00FC3587" w:rsidP="00215B7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12:10-12:40- Hogan/Jamerson</w:t>
                      </w:r>
                    </w:p>
                    <w:p w:rsidR="00FC3587" w:rsidRDefault="00FC3587" w:rsidP="00215B7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12:15-12:45-Hix/McCann/Wells</w:t>
                      </w:r>
                      <w:r>
                        <w:rPr>
                          <w:rFonts w:ascii="Arial" w:hAnsi="Arial" w:cs="Arial"/>
                          <w:i/>
                        </w:rPr>
                        <w:br/>
                      </w:r>
                    </w:p>
                    <w:p w:rsidR="00DB1524" w:rsidRPr="00DB1524" w:rsidRDefault="00FC3587" w:rsidP="00215B7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1:00-3:00- Academic Classes</w:t>
                      </w:r>
                      <w:r w:rsidR="00980AC4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 w:rsidR="00980AC4">
                        <w:rPr>
                          <w:rFonts w:ascii="Arial" w:hAnsi="Arial" w:cs="Arial"/>
                          <w:i/>
                        </w:rPr>
                        <w:br/>
                        <w:t>(see individual student schedule)</w:t>
                      </w:r>
                    </w:p>
                    <w:p w:rsidR="002515B0" w:rsidRDefault="00943819" w:rsidP="00215B7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br/>
                      </w:r>
                      <w:r w:rsidR="00DB1524">
                        <w:rPr>
                          <w:rFonts w:ascii="Arial" w:hAnsi="Arial" w:cs="Arial"/>
                        </w:rPr>
                        <w:t>3:00-3:26- Dismissal/</w:t>
                      </w:r>
                      <w:r w:rsidR="00965272">
                        <w:rPr>
                          <w:rFonts w:ascii="Arial" w:hAnsi="Arial" w:cs="Arial"/>
                        </w:rPr>
                        <w:t>Homework Time</w:t>
                      </w:r>
                      <w:r w:rsidR="0060446A">
                        <w:rPr>
                          <w:rFonts w:ascii="Arial" w:hAnsi="Arial" w:cs="Arial"/>
                        </w:rPr>
                        <w:br/>
                      </w:r>
                    </w:p>
                    <w:p w:rsidR="002515B0" w:rsidRDefault="002515B0" w:rsidP="00215B7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FC3587" w:rsidRDefault="00FC3587" w:rsidP="00215B7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FC3587" w:rsidRDefault="00FC3587" w:rsidP="00215B7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FC3587" w:rsidRDefault="00FC3587" w:rsidP="00215B7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2515B0" w:rsidRPr="005375DD" w:rsidRDefault="002515B0" w:rsidP="00215B7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5375DD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Resource Schedule</w:t>
                      </w:r>
                    </w:p>
                    <w:p w:rsidR="002515B0" w:rsidRDefault="002515B0" w:rsidP="00215B7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Monday- </w:t>
                      </w:r>
                      <w:r w:rsidR="009524E2">
                        <w:rPr>
                          <w:rFonts w:ascii="Arial" w:hAnsi="Arial" w:cs="Arial"/>
                          <w:b/>
                        </w:rPr>
                        <w:t>Music</w:t>
                      </w:r>
                    </w:p>
                    <w:p w:rsidR="002515B0" w:rsidRDefault="002515B0" w:rsidP="00215B7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Tuesday-</w:t>
                      </w:r>
                      <w:r w:rsidR="000D5E5E">
                        <w:rPr>
                          <w:rFonts w:ascii="Arial" w:hAnsi="Arial" w:cs="Arial"/>
                        </w:rPr>
                        <w:t xml:space="preserve"> </w:t>
                      </w:r>
                      <w:r w:rsidR="009524E2">
                        <w:rPr>
                          <w:rFonts w:ascii="Arial" w:hAnsi="Arial" w:cs="Arial"/>
                          <w:b/>
                        </w:rPr>
                        <w:t>P.E.</w:t>
                      </w:r>
                    </w:p>
                    <w:p w:rsidR="009C5F3E" w:rsidRDefault="002515B0" w:rsidP="00215B7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Wednesday-</w:t>
                      </w:r>
                      <w:r w:rsidR="000D5E5E">
                        <w:rPr>
                          <w:rFonts w:ascii="Arial" w:hAnsi="Arial" w:cs="Arial"/>
                        </w:rPr>
                        <w:t xml:space="preserve"> </w:t>
                      </w:r>
                      <w:r w:rsidR="009524E2">
                        <w:rPr>
                          <w:rFonts w:ascii="Arial" w:hAnsi="Arial" w:cs="Arial"/>
                          <w:b/>
                        </w:rPr>
                        <w:t>Art</w:t>
                      </w:r>
                    </w:p>
                    <w:p w:rsidR="009C5F3E" w:rsidRPr="009C5F3E" w:rsidRDefault="009524E2" w:rsidP="00215B7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</w:rPr>
                        <w:t>Thursday-</w:t>
                      </w:r>
                      <w:bookmarkStart w:id="1" w:name="_GoBack"/>
                      <w:bookmarkEnd w:id="1"/>
                      <w:r w:rsidR="002515B0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Library</w:t>
                      </w:r>
                    </w:p>
                    <w:p w:rsidR="002515B0" w:rsidRPr="009C5F3E" w:rsidRDefault="002515B0" w:rsidP="00215B7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Friday- </w:t>
                      </w:r>
                      <w:r w:rsidR="009524E2">
                        <w:rPr>
                          <w:rFonts w:ascii="Arial" w:hAnsi="Arial" w:cs="Arial"/>
                          <w:b/>
                        </w:rPr>
                        <w:t>Compass Math</w:t>
                      </w:r>
                    </w:p>
                    <w:p w:rsidR="002515B0" w:rsidRDefault="002515B0" w:rsidP="00215B7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2515B0" w:rsidRPr="00D77AB4" w:rsidRDefault="002515B0" w:rsidP="00215B7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77AB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On P.E. days, please remember to wear tennis shoes. </w:t>
                      </w:r>
                      <w:r w:rsidR="00980AC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2515B0" w:rsidRPr="006E46FB" w:rsidRDefault="00015060" w:rsidP="006E46FB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26875" cy="1312827"/>
                            <wp:effectExtent l="19050" t="0" r="0" b="0"/>
                            <wp:docPr id="3" name="Picture 3" descr="MC900439367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C900439367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8906" cy="1314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515B0" w:rsidRPr="008E50F6" w:rsidRDefault="002515B0" w:rsidP="006E46FB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6635750</wp:posOffset>
                </wp:positionH>
                <wp:positionV relativeFrom="paragraph">
                  <wp:posOffset>-237490</wp:posOffset>
                </wp:positionV>
                <wp:extent cx="2933700" cy="7252970"/>
                <wp:effectExtent l="0" t="635" r="3175" b="444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7252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5B0" w:rsidRPr="00FC3587" w:rsidRDefault="0008681E" w:rsidP="008421E2">
                            <w:pPr>
                              <w:spacing w:after="0"/>
                              <w:jc w:val="center"/>
                              <w:rPr>
                                <w:rFonts w:ascii="Ziggy Zoe" w:hAnsi="Ziggy Zoe" w:cs="BeyondControl"/>
                                <w:b/>
                                <w:sz w:val="24"/>
                                <w:szCs w:val="24"/>
                              </w:rPr>
                            </w:pPr>
                            <w:r w:rsidRPr="00FC3587">
                              <w:rPr>
                                <w:rFonts w:ascii="OhMyStars" w:hAnsi="OhMyStars" w:cs="BeyondControl"/>
                                <w:b/>
                                <w:sz w:val="48"/>
                                <w:szCs w:val="48"/>
                              </w:rPr>
                              <w:t>Welcome to 5</w:t>
                            </w:r>
                            <w:r w:rsidRPr="00FC3587">
                              <w:rPr>
                                <w:rFonts w:ascii="OhMyStars" w:hAnsi="OhMyStars" w:cs="BeyondControl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Pr="00FC3587">
                              <w:rPr>
                                <w:rFonts w:ascii="OhMyStars" w:hAnsi="OhMyStars" w:cs="BeyondControl"/>
                                <w:b/>
                                <w:sz w:val="48"/>
                                <w:szCs w:val="48"/>
                              </w:rPr>
                              <w:t xml:space="preserve"> Grade</w:t>
                            </w:r>
                            <w:r w:rsidRPr="00FC3587">
                              <w:rPr>
                                <w:rFonts w:ascii="OhMyStars" w:hAnsi="OhMyStars" w:cs="BeyondContro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FC3587" w:rsidRDefault="002515B0" w:rsidP="00FC358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C3587">
                              <w:rPr>
                                <w:rFonts w:ascii="Bradley Hand ITC" w:hAnsi="Bradley Hand ITC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C3587">
                              <w:rPr>
                                <w:rFonts w:ascii="Candara" w:hAnsi="Candara" w:cs="Arial"/>
                                <w:b/>
                                <w:sz w:val="28"/>
                                <w:szCs w:val="28"/>
                              </w:rPr>
                              <w:t>Mrs. Hix</w:t>
                            </w:r>
                            <w:r w:rsidR="0008681E" w:rsidRPr="00FC3587">
                              <w:rPr>
                                <w:rFonts w:ascii="Candara" w:hAnsi="Candara" w:cs="Arial"/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="00FC3587" w:rsidRPr="00FC3587">
                              <w:rPr>
                                <w:rFonts w:ascii="Candara" w:hAnsi="Candara" w:cs="Arial"/>
                                <w:b/>
                                <w:sz w:val="28"/>
                                <w:szCs w:val="28"/>
                              </w:rPr>
                              <w:t xml:space="preserve"> Reading &amp; </w:t>
                            </w:r>
                            <w:r w:rsidR="0008681E" w:rsidRPr="00FC3587">
                              <w:rPr>
                                <w:rFonts w:ascii="Candara" w:hAnsi="Candara" w:cs="Arial"/>
                                <w:b/>
                                <w:sz w:val="28"/>
                                <w:szCs w:val="28"/>
                              </w:rPr>
                              <w:t>Writin</w:t>
                            </w:r>
                            <w:r w:rsidR="00FC3587" w:rsidRPr="00FC3587">
                              <w:rPr>
                                <w:rFonts w:ascii="Candara" w:hAnsi="Candara" w:cs="Arial"/>
                                <w:b/>
                                <w:sz w:val="28"/>
                                <w:szCs w:val="28"/>
                              </w:rPr>
                              <w:t>g</w:t>
                            </w:r>
                            <w:r w:rsidR="00FC3587">
                              <w:rPr>
                                <w:rFonts w:ascii="Candara" w:hAnsi="Candara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hyperlink r:id="rId7" w:history="1">
                              <w:r w:rsidR="00FC3587" w:rsidRPr="002743B4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ddhix@appomattox.k12.va.us</w:t>
                              </w:r>
                            </w:hyperlink>
                            <w:r w:rsidR="00FC3587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 </w:t>
                            </w:r>
                          </w:p>
                          <w:p w:rsidR="00517687" w:rsidRDefault="00FC3587" w:rsidP="0051768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68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="00517687" w:rsidRPr="00FC3587">
                              <w:rPr>
                                <w:rFonts w:ascii="Candara" w:hAnsi="Candara" w:cs="Arial"/>
                                <w:b/>
                                <w:sz w:val="28"/>
                                <w:szCs w:val="28"/>
                              </w:rPr>
                              <w:t>Mrs. Hogan- Reading</w:t>
                            </w:r>
                            <w:r>
                              <w:rPr>
                                <w:rFonts w:ascii="Candara" w:hAnsi="Candara" w:cs="Arial"/>
                                <w:b/>
                                <w:sz w:val="28"/>
                                <w:szCs w:val="28"/>
                              </w:rPr>
                              <w:t xml:space="preserve"> &amp; Math</w:t>
                            </w:r>
                            <w:r w:rsidR="00517687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hyperlink r:id="rId8" w:history="1">
                              <w:r w:rsidRPr="002743B4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dghogan@appomattox.k12.va.us</w:t>
                              </w:r>
                            </w:hyperlink>
                            <w: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 </w:t>
                            </w:r>
                          </w:p>
                          <w:p w:rsidR="00517687" w:rsidRPr="0072761E" w:rsidRDefault="0008681E" w:rsidP="00517687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FC3587">
                              <w:rPr>
                                <w:rFonts w:ascii="Candara" w:hAnsi="Candara" w:cs="Arial"/>
                                <w:b/>
                                <w:sz w:val="28"/>
                                <w:szCs w:val="28"/>
                              </w:rPr>
                              <w:t>Mrs. Jamerson- Science</w:t>
                            </w:r>
                            <w:r w:rsidRPr="00FC358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hyperlink r:id="rId9" w:history="1">
                              <w:r w:rsidR="00FC3587" w:rsidRPr="002743B4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bcjamerson@appomattox.k12.va.us</w:t>
                              </w:r>
                            </w:hyperlink>
                            <w:r w:rsidR="00FC3587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  </w:t>
                            </w:r>
                            <w:r w:rsidR="00FC3587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br/>
                            </w:r>
                            <w:r w:rsidR="00FC3587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br/>
                            </w:r>
                            <w:r w:rsidR="00FC3587" w:rsidRPr="00FC3587">
                              <w:rPr>
                                <w:rFonts w:ascii="Candara" w:hAnsi="Candara" w:cs="Arial"/>
                                <w:b/>
                                <w:sz w:val="28"/>
                                <w:szCs w:val="28"/>
                              </w:rPr>
                              <w:t>Mrs. McCann- Writing</w:t>
                            </w:r>
                            <w:r w:rsidR="00FC358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hyperlink r:id="rId10" w:history="1">
                              <w:r w:rsidR="00FC3587" w:rsidRPr="002743B4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kdmccann@appomattox.k12.va.us</w:t>
                              </w:r>
                            </w:hyperlink>
                            <w:r w:rsidR="00FC358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587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="00517687" w:rsidRPr="00FC3587">
                              <w:rPr>
                                <w:rFonts w:ascii="Candara" w:hAnsi="Candara" w:cs="Arial"/>
                                <w:b/>
                                <w:sz w:val="28"/>
                                <w:szCs w:val="28"/>
                              </w:rPr>
                              <w:t>Mr. Wells- Math</w:t>
                            </w:r>
                          </w:p>
                          <w:p w:rsidR="002515B0" w:rsidRPr="00E7596F" w:rsidRDefault="009524E2" w:rsidP="00517687">
                            <w:pPr>
                              <w:spacing w:after="4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="00FC3587" w:rsidRPr="002743B4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jlwells@appomattox.k12.va.us</w:t>
                              </w:r>
                            </w:hyperlink>
                            <w:r w:rsidR="00FC3587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 </w:t>
                            </w:r>
                            <w:r w:rsidR="007276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="007276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="000868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="00FC3587"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75BA98DA" wp14:editId="6B6045B7">
                                  <wp:extent cx="1000664" cy="1465475"/>
                                  <wp:effectExtent l="0" t="0" r="9525" b="1905"/>
                                  <wp:docPr id="14" name="irc_mi" descr="http://school.discoveryeducation.com/clipart/images/ani_thinkingcap.gif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school.discoveryeducation.com/clipart/images/ani_thinkingcap.gif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709" cy="1467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515B0" w:rsidRPr="00FC3587" w:rsidRDefault="002515B0" w:rsidP="005F3170">
                            <w:pPr>
                              <w:jc w:val="center"/>
                              <w:rPr>
                                <w:rFonts w:ascii="Boulder" w:hAnsi="Boulder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FC3587">
                              <w:rPr>
                                <w:rFonts w:ascii="Boulder" w:hAnsi="Boulder" w:cs="Arial"/>
                                <w:b/>
                                <w:i/>
                                <w:sz w:val="28"/>
                                <w:szCs w:val="28"/>
                              </w:rPr>
                              <w:t>“</w:t>
                            </w:r>
                            <w:r w:rsidR="00FC3587" w:rsidRPr="00FC3587">
                              <w:rPr>
                                <w:rFonts w:ascii="Boulder" w:hAnsi="Boulder" w:cs="Arial"/>
                                <w:b/>
                                <w:i/>
                                <w:sz w:val="28"/>
                                <w:szCs w:val="28"/>
                              </w:rPr>
                              <w:t>Brain Commander: Creating a Dynasty of learners for the 21</w:t>
                            </w:r>
                            <w:r w:rsidR="00FC3587" w:rsidRPr="00FC3587">
                              <w:rPr>
                                <w:rFonts w:ascii="Boulder" w:hAnsi="Boulder" w:cs="Arial"/>
                                <w:b/>
                                <w:i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="00FC3587" w:rsidRPr="00FC3587">
                              <w:rPr>
                                <w:rFonts w:ascii="Boulder" w:hAnsi="Boulder" w:cs="Aria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Century”</w:t>
                            </w:r>
                          </w:p>
                          <w:p w:rsidR="002515B0" w:rsidRPr="0008681E" w:rsidRDefault="002515B0" w:rsidP="005F3170">
                            <w:pPr>
                              <w:jc w:val="center"/>
                              <w:rPr>
                                <w:rFonts w:ascii="Albertus" w:hAnsi="Albertus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8681E">
                              <w:rPr>
                                <w:rFonts w:ascii="Albertus" w:hAnsi="Albertus" w:cs="Arial"/>
                                <w:b/>
                                <w:i/>
                                <w:sz w:val="24"/>
                                <w:szCs w:val="24"/>
                              </w:rPr>
                              <w:t>Appomattox Elementary</w:t>
                            </w:r>
                          </w:p>
                          <w:p w:rsidR="002515B0" w:rsidRPr="0008681E" w:rsidRDefault="0080683F" w:rsidP="005F3170">
                            <w:pPr>
                              <w:jc w:val="center"/>
                              <w:rPr>
                                <w:rFonts w:ascii="MarkerFinePoint-Plain" w:hAnsi="MarkerFinePoint-Plain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lbertus" w:hAnsi="Albertus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Phone: </w:t>
                            </w:r>
                            <w:r w:rsidR="002515B0" w:rsidRPr="0008681E">
                              <w:rPr>
                                <w:rFonts w:ascii="Albertus" w:hAnsi="Albertus" w:cs="Arial"/>
                                <w:b/>
                                <w:i/>
                                <w:sz w:val="24"/>
                                <w:szCs w:val="24"/>
                              </w:rPr>
                              <w:t>352-7463</w:t>
                            </w:r>
                          </w:p>
                          <w:p w:rsidR="002515B0" w:rsidRPr="008E50F6" w:rsidRDefault="002515B0" w:rsidP="00640D0F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</w:p>
                          <w:p w:rsidR="002515B0" w:rsidRPr="008E50F6" w:rsidRDefault="002515B0" w:rsidP="007C74E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522.5pt;margin-top:-18.7pt;width:231pt;height:571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" filled="f" stroked="f">
                <v:textbox>
                  <w:txbxContent>
                    <w:p w:rsidR="002515B0" w:rsidRPr="00FC3587" w:rsidRDefault="0008681E" w:rsidP="008421E2">
                      <w:pPr>
                        <w:spacing w:after="0"/>
                        <w:jc w:val="center"/>
                        <w:rPr>
                          <w:rFonts w:ascii="Ziggy Zoe" w:hAnsi="Ziggy Zoe" w:cs="BeyondControl"/>
                          <w:b/>
                          <w:sz w:val="24"/>
                          <w:szCs w:val="24"/>
                        </w:rPr>
                      </w:pPr>
                      <w:r w:rsidRPr="00FC3587">
                        <w:rPr>
                          <w:rFonts w:ascii="OhMyStars" w:hAnsi="OhMyStars" w:cs="BeyondControl"/>
                          <w:b/>
                          <w:sz w:val="48"/>
                          <w:szCs w:val="48"/>
                        </w:rPr>
                        <w:t>Welcome to 5</w:t>
                      </w:r>
                      <w:r w:rsidRPr="00FC3587">
                        <w:rPr>
                          <w:rFonts w:ascii="OhMyStars" w:hAnsi="OhMyStars" w:cs="BeyondControl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Pr="00FC3587">
                        <w:rPr>
                          <w:rFonts w:ascii="OhMyStars" w:hAnsi="OhMyStars" w:cs="BeyondControl"/>
                          <w:b/>
                          <w:sz w:val="48"/>
                          <w:szCs w:val="48"/>
                        </w:rPr>
                        <w:t xml:space="preserve"> Grade</w:t>
                      </w:r>
                      <w:r w:rsidRPr="00FC3587">
                        <w:rPr>
                          <w:rFonts w:ascii="OhMyStars" w:hAnsi="OhMyStars" w:cs="BeyondControl"/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FC3587" w:rsidRDefault="002515B0" w:rsidP="00FC3587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C3587">
                        <w:rPr>
                          <w:rFonts w:ascii="Bradley Hand ITC" w:hAnsi="Bradley Hand ITC" w:cs="Arial"/>
                          <w:sz w:val="24"/>
                          <w:szCs w:val="24"/>
                        </w:rPr>
                        <w:t xml:space="preserve"> </w:t>
                      </w:r>
                      <w:r w:rsidRPr="00FC3587">
                        <w:rPr>
                          <w:rFonts w:ascii="Candara" w:hAnsi="Candara" w:cs="Arial"/>
                          <w:b/>
                          <w:sz w:val="28"/>
                          <w:szCs w:val="28"/>
                        </w:rPr>
                        <w:t xml:space="preserve">Mrs. </w:t>
                      </w:r>
                      <w:proofErr w:type="spellStart"/>
                      <w:r w:rsidRPr="00FC3587">
                        <w:rPr>
                          <w:rFonts w:ascii="Candara" w:hAnsi="Candara" w:cs="Arial"/>
                          <w:b/>
                          <w:sz w:val="28"/>
                          <w:szCs w:val="28"/>
                        </w:rPr>
                        <w:t>Hix</w:t>
                      </w:r>
                      <w:proofErr w:type="spellEnd"/>
                      <w:r w:rsidR="0008681E" w:rsidRPr="00FC3587">
                        <w:rPr>
                          <w:rFonts w:ascii="Candara" w:hAnsi="Candara" w:cs="Arial"/>
                          <w:b/>
                          <w:sz w:val="28"/>
                          <w:szCs w:val="28"/>
                        </w:rPr>
                        <w:t>-</w:t>
                      </w:r>
                      <w:r w:rsidR="00FC3587" w:rsidRPr="00FC3587">
                        <w:rPr>
                          <w:rFonts w:ascii="Candara" w:hAnsi="Candara" w:cs="Arial"/>
                          <w:b/>
                          <w:sz w:val="28"/>
                          <w:szCs w:val="28"/>
                        </w:rPr>
                        <w:t xml:space="preserve"> Reading &amp; </w:t>
                      </w:r>
                      <w:r w:rsidR="0008681E" w:rsidRPr="00FC3587">
                        <w:rPr>
                          <w:rFonts w:ascii="Candara" w:hAnsi="Candara" w:cs="Arial"/>
                          <w:b/>
                          <w:sz w:val="28"/>
                          <w:szCs w:val="28"/>
                        </w:rPr>
                        <w:t>Writin</w:t>
                      </w:r>
                      <w:r w:rsidR="00FC3587" w:rsidRPr="00FC3587">
                        <w:rPr>
                          <w:rFonts w:ascii="Candara" w:hAnsi="Candara" w:cs="Arial"/>
                          <w:b/>
                          <w:sz w:val="28"/>
                          <w:szCs w:val="28"/>
                        </w:rPr>
                        <w:t>g</w:t>
                      </w:r>
                      <w:r w:rsidR="00FC3587">
                        <w:rPr>
                          <w:rFonts w:ascii="Candara" w:hAnsi="Candara" w:cs="Arial"/>
                          <w:b/>
                          <w:sz w:val="24"/>
                          <w:szCs w:val="24"/>
                        </w:rPr>
                        <w:br/>
                      </w:r>
                      <w:hyperlink r:id="rId14" w:history="1">
                        <w:r w:rsidR="00FC3587" w:rsidRPr="002743B4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ddhix@appomattox.k12.va.us</w:t>
                        </w:r>
                      </w:hyperlink>
                      <w:r w:rsidR="00FC3587"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  <w:u w:val="none"/>
                        </w:rPr>
                        <w:t xml:space="preserve"> </w:t>
                      </w:r>
                    </w:p>
                    <w:p w:rsidR="00517687" w:rsidRDefault="00FC3587" w:rsidP="00517687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8681E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="00517687" w:rsidRPr="00FC3587">
                        <w:rPr>
                          <w:rFonts w:ascii="Candara" w:hAnsi="Candara" w:cs="Arial"/>
                          <w:b/>
                          <w:sz w:val="28"/>
                          <w:szCs w:val="28"/>
                        </w:rPr>
                        <w:t>Mrs. Hogan- Reading</w:t>
                      </w:r>
                      <w:r>
                        <w:rPr>
                          <w:rFonts w:ascii="Candara" w:hAnsi="Candara" w:cs="Arial"/>
                          <w:b/>
                          <w:sz w:val="28"/>
                          <w:szCs w:val="28"/>
                        </w:rPr>
                        <w:t xml:space="preserve"> &amp; Math</w:t>
                      </w:r>
                      <w:r w:rsidR="00517687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br/>
                      </w:r>
                      <w:hyperlink r:id="rId15" w:history="1">
                        <w:r w:rsidRPr="002743B4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dghogan@appomattox.k12.va.us</w:t>
                        </w:r>
                      </w:hyperlink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  <w:u w:val="none"/>
                        </w:rPr>
                        <w:t xml:space="preserve"> </w:t>
                      </w:r>
                    </w:p>
                    <w:p w:rsidR="00517687" w:rsidRPr="0072761E" w:rsidRDefault="0008681E" w:rsidP="00517687">
                      <w:pPr>
                        <w:spacing w:after="0"/>
                        <w:jc w:val="center"/>
                        <w:rPr>
                          <w:rFonts w:ascii="Bradley Hand ITC" w:hAnsi="Bradley Hand ITC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FC3587">
                        <w:rPr>
                          <w:rFonts w:ascii="Candara" w:hAnsi="Candara" w:cs="Arial"/>
                          <w:b/>
                          <w:sz w:val="28"/>
                          <w:szCs w:val="28"/>
                        </w:rPr>
                        <w:t xml:space="preserve">Mrs. </w:t>
                      </w:r>
                      <w:proofErr w:type="spellStart"/>
                      <w:r w:rsidRPr="00FC3587">
                        <w:rPr>
                          <w:rFonts w:ascii="Candara" w:hAnsi="Candara" w:cs="Arial"/>
                          <w:b/>
                          <w:sz w:val="28"/>
                          <w:szCs w:val="28"/>
                        </w:rPr>
                        <w:t>Jamerson</w:t>
                      </w:r>
                      <w:proofErr w:type="spellEnd"/>
                      <w:r w:rsidRPr="00FC3587">
                        <w:rPr>
                          <w:rFonts w:ascii="Candara" w:hAnsi="Candara" w:cs="Arial"/>
                          <w:b/>
                          <w:sz w:val="28"/>
                          <w:szCs w:val="28"/>
                        </w:rPr>
                        <w:t>- Science</w:t>
                      </w:r>
                      <w:r w:rsidRPr="00FC3587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hyperlink r:id="rId16" w:history="1">
                        <w:r w:rsidR="00FC3587" w:rsidRPr="002743B4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bcjamerson@appomattox.k12.va.us</w:t>
                        </w:r>
                      </w:hyperlink>
                      <w:r w:rsidR="00FC3587"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  <w:u w:val="none"/>
                        </w:rPr>
                        <w:t xml:space="preserve">  </w:t>
                      </w:r>
                      <w:r w:rsidR="00FC3587"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  <w:u w:val="none"/>
                        </w:rPr>
                        <w:br/>
                      </w:r>
                      <w:r w:rsidR="00FC3587"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  <w:u w:val="none"/>
                        </w:rPr>
                        <w:br/>
                      </w:r>
                      <w:r w:rsidR="00FC3587" w:rsidRPr="00FC3587">
                        <w:rPr>
                          <w:rFonts w:ascii="Candara" w:hAnsi="Candara" w:cs="Arial"/>
                          <w:b/>
                          <w:sz w:val="28"/>
                          <w:szCs w:val="28"/>
                        </w:rPr>
                        <w:t xml:space="preserve">Mrs. </w:t>
                      </w:r>
                      <w:r w:rsidR="00FC3587" w:rsidRPr="00FC3587">
                        <w:rPr>
                          <w:rFonts w:ascii="Candara" w:hAnsi="Candara" w:cs="Arial"/>
                          <w:b/>
                          <w:sz w:val="28"/>
                          <w:szCs w:val="28"/>
                        </w:rPr>
                        <w:t>McCann</w:t>
                      </w:r>
                      <w:r w:rsidR="00FC3587" w:rsidRPr="00FC3587">
                        <w:rPr>
                          <w:rFonts w:ascii="Candara" w:hAnsi="Candara" w:cs="Arial"/>
                          <w:b/>
                          <w:sz w:val="28"/>
                          <w:szCs w:val="28"/>
                        </w:rPr>
                        <w:t xml:space="preserve">- </w:t>
                      </w:r>
                      <w:r w:rsidR="00FC3587" w:rsidRPr="00FC3587">
                        <w:rPr>
                          <w:rFonts w:ascii="Candara" w:hAnsi="Candara" w:cs="Arial"/>
                          <w:b/>
                          <w:sz w:val="28"/>
                          <w:szCs w:val="28"/>
                        </w:rPr>
                        <w:t>Writing</w:t>
                      </w:r>
                      <w:r w:rsidR="00FC3587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hyperlink r:id="rId17" w:history="1">
                        <w:r w:rsidR="00FC3587" w:rsidRPr="002743B4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kdmccann@appomattox.k12.va.us</w:t>
                        </w:r>
                      </w:hyperlink>
                      <w:r w:rsidR="00FC358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FC3587"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  <w:u w:val="none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="00517687" w:rsidRPr="00FC3587">
                        <w:rPr>
                          <w:rFonts w:ascii="Candara" w:hAnsi="Candara" w:cs="Arial"/>
                          <w:b/>
                          <w:sz w:val="28"/>
                          <w:szCs w:val="28"/>
                        </w:rPr>
                        <w:t xml:space="preserve">Mr. </w:t>
                      </w:r>
                      <w:bookmarkStart w:id="1" w:name="_GoBack"/>
                      <w:bookmarkEnd w:id="1"/>
                      <w:r w:rsidR="00517687" w:rsidRPr="00FC3587">
                        <w:rPr>
                          <w:rFonts w:ascii="Candara" w:hAnsi="Candara" w:cs="Arial"/>
                          <w:b/>
                          <w:sz w:val="28"/>
                          <w:szCs w:val="28"/>
                        </w:rPr>
                        <w:t>Wells- Math</w:t>
                      </w:r>
                    </w:p>
                    <w:p w:rsidR="002515B0" w:rsidRPr="00E7596F" w:rsidRDefault="00FC3587" w:rsidP="00517687">
                      <w:pPr>
                        <w:spacing w:after="4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18" w:history="1">
                        <w:r w:rsidRPr="002743B4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jlwells@appomattox.k12.va.us</w:t>
                        </w:r>
                      </w:hyperlink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  <w:u w:val="none"/>
                        </w:rPr>
                        <w:t xml:space="preserve"> </w:t>
                      </w:r>
                      <w:r w:rsidR="0072761E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="0072761E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="0008681E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75BA98DA" wp14:editId="6B6045B7">
                            <wp:extent cx="1000664" cy="1465475"/>
                            <wp:effectExtent l="0" t="0" r="9525" b="1905"/>
                            <wp:docPr id="14" name="irc_mi" descr="http://school.discoveryeducation.com/clipart/images/ani_thinkingcap.gif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school.discoveryeducation.com/clipart/images/ani_thinkingcap.gif">
                                      <a:hlinkClick r:id="rId1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709" cy="1467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515B0" w:rsidRPr="00FC3587" w:rsidRDefault="002515B0" w:rsidP="005F3170">
                      <w:pPr>
                        <w:jc w:val="center"/>
                        <w:rPr>
                          <w:rFonts w:ascii="Boulder" w:hAnsi="Boulder" w:cs="Arial"/>
                          <w:b/>
                          <w:i/>
                          <w:sz w:val="28"/>
                          <w:szCs w:val="28"/>
                        </w:rPr>
                      </w:pPr>
                      <w:r w:rsidRPr="00FC3587">
                        <w:rPr>
                          <w:rFonts w:ascii="Boulder" w:hAnsi="Boulder" w:cs="Arial"/>
                          <w:b/>
                          <w:i/>
                          <w:sz w:val="28"/>
                          <w:szCs w:val="28"/>
                        </w:rPr>
                        <w:t>“</w:t>
                      </w:r>
                      <w:r w:rsidR="00FC3587" w:rsidRPr="00FC3587">
                        <w:rPr>
                          <w:rFonts w:ascii="Boulder" w:hAnsi="Boulder" w:cs="Arial"/>
                          <w:b/>
                          <w:i/>
                          <w:sz w:val="28"/>
                          <w:szCs w:val="28"/>
                        </w:rPr>
                        <w:t>Brain Commander: Creating a Dynasty of learners for the 21</w:t>
                      </w:r>
                      <w:r w:rsidR="00FC3587" w:rsidRPr="00FC3587">
                        <w:rPr>
                          <w:rFonts w:ascii="Boulder" w:hAnsi="Boulder" w:cs="Arial"/>
                          <w:b/>
                          <w:i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="00FC3587" w:rsidRPr="00FC3587">
                        <w:rPr>
                          <w:rFonts w:ascii="Boulder" w:hAnsi="Boulder" w:cs="Arial"/>
                          <w:b/>
                          <w:i/>
                          <w:sz w:val="28"/>
                          <w:szCs w:val="28"/>
                        </w:rPr>
                        <w:t xml:space="preserve"> Century”</w:t>
                      </w:r>
                    </w:p>
                    <w:p w:rsidR="002515B0" w:rsidRPr="0008681E" w:rsidRDefault="002515B0" w:rsidP="005F3170">
                      <w:pPr>
                        <w:jc w:val="center"/>
                        <w:rPr>
                          <w:rFonts w:ascii="Albertus" w:hAnsi="Albertus" w:cs="Arial"/>
                          <w:b/>
                          <w:i/>
                          <w:sz w:val="24"/>
                          <w:szCs w:val="24"/>
                        </w:rPr>
                      </w:pPr>
                      <w:r w:rsidRPr="0008681E">
                        <w:rPr>
                          <w:rFonts w:ascii="Albertus" w:hAnsi="Albertus" w:cs="Arial"/>
                          <w:b/>
                          <w:i/>
                          <w:sz w:val="24"/>
                          <w:szCs w:val="24"/>
                        </w:rPr>
                        <w:t>Appomattox Elementary</w:t>
                      </w:r>
                    </w:p>
                    <w:p w:rsidR="002515B0" w:rsidRPr="0008681E" w:rsidRDefault="0080683F" w:rsidP="005F3170">
                      <w:pPr>
                        <w:jc w:val="center"/>
                        <w:rPr>
                          <w:rFonts w:ascii="MarkerFinePoint-Plain" w:hAnsi="MarkerFinePoint-Plain" w:cs="Arial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lbertus" w:hAnsi="Albertus" w:cs="Arial"/>
                          <w:b/>
                          <w:i/>
                          <w:sz w:val="24"/>
                          <w:szCs w:val="24"/>
                        </w:rPr>
                        <w:t xml:space="preserve">Phone: </w:t>
                      </w:r>
                      <w:r w:rsidR="002515B0" w:rsidRPr="0008681E">
                        <w:rPr>
                          <w:rFonts w:ascii="Albertus" w:hAnsi="Albertus" w:cs="Arial"/>
                          <w:b/>
                          <w:i/>
                          <w:sz w:val="24"/>
                          <w:szCs w:val="24"/>
                        </w:rPr>
                        <w:t>352-7463</w:t>
                      </w:r>
                    </w:p>
                    <w:p w:rsidR="002515B0" w:rsidRPr="008E50F6" w:rsidRDefault="002515B0" w:rsidP="00640D0F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</w:p>
                    <w:p w:rsidR="002515B0" w:rsidRPr="008E50F6" w:rsidRDefault="002515B0" w:rsidP="007C74E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-237490</wp:posOffset>
                </wp:positionV>
                <wp:extent cx="2654300" cy="7362190"/>
                <wp:effectExtent l="0" t="635" r="3175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736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5B0" w:rsidRPr="003D5150" w:rsidRDefault="002515B0" w:rsidP="00FD6CEF">
                            <w:pPr>
                              <w:jc w:val="center"/>
                              <w:rPr>
                                <w:rFonts w:ascii="SF Collegiate" w:hAnsi="SF Collegiate" w:cs="Arial"/>
                                <w:sz w:val="52"/>
                                <w:szCs w:val="52"/>
                              </w:rPr>
                            </w:pPr>
                            <w:r w:rsidRPr="003D5150">
                              <w:rPr>
                                <w:rFonts w:ascii="SF Collegiate" w:hAnsi="SF Collegiate" w:cs="Arial"/>
                                <w:sz w:val="52"/>
                                <w:szCs w:val="52"/>
                              </w:rPr>
                              <w:t>Classroom Expectation</w:t>
                            </w:r>
                            <w:r>
                              <w:rPr>
                                <w:rFonts w:ascii="SF Collegiate" w:hAnsi="SF Collegiate" w:cs="Arial"/>
                                <w:sz w:val="52"/>
                                <w:szCs w:val="52"/>
                              </w:rPr>
                              <w:t>s</w:t>
                            </w:r>
                          </w:p>
                          <w:p w:rsidR="002515B0" w:rsidRPr="00D963EC" w:rsidRDefault="00DB1524" w:rsidP="00DB1524">
                            <w:pPr>
                              <w:numPr>
                                <w:ilvl w:val="0"/>
                                <w:numId w:val="15"/>
                              </w:numPr>
                              <w:spacing w:before="120"/>
                              <w:rPr>
                                <w:rFonts w:ascii="SF Collegiate" w:hAnsi="SF Collegiate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963EC">
                              <w:rPr>
                                <w:rFonts w:ascii="SF Collegiate" w:hAnsi="SF Collegiate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A</w:t>
                            </w:r>
                            <w:r w:rsidRPr="00D963EC">
                              <w:rPr>
                                <w:rFonts w:ascii="SF Collegiate" w:hAnsi="SF Collegiate" w:cs="Arial"/>
                                <w:b/>
                                <w:sz w:val="28"/>
                                <w:szCs w:val="28"/>
                              </w:rPr>
                              <w:t>- Always Respect Others</w:t>
                            </w:r>
                          </w:p>
                          <w:p w:rsidR="00DB1524" w:rsidRPr="00D963EC" w:rsidRDefault="00DB1524" w:rsidP="00DB1524">
                            <w:pPr>
                              <w:numPr>
                                <w:ilvl w:val="0"/>
                                <w:numId w:val="15"/>
                              </w:numPr>
                              <w:spacing w:before="120"/>
                              <w:rPr>
                                <w:rFonts w:ascii="SF Collegiate" w:hAnsi="SF Collegiate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963EC">
                              <w:rPr>
                                <w:rFonts w:ascii="SF Collegiate" w:hAnsi="SF Collegiate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E</w:t>
                            </w:r>
                            <w:r w:rsidRPr="00D963EC">
                              <w:rPr>
                                <w:rFonts w:ascii="SF Collegiate" w:hAnsi="SF Collegiate" w:cs="Arial"/>
                                <w:b/>
                                <w:sz w:val="28"/>
                                <w:szCs w:val="28"/>
                              </w:rPr>
                              <w:t>- Exercise self-control</w:t>
                            </w:r>
                          </w:p>
                          <w:p w:rsidR="00DB1524" w:rsidRPr="00D963EC" w:rsidRDefault="00DB1524" w:rsidP="00DB1524">
                            <w:pPr>
                              <w:numPr>
                                <w:ilvl w:val="0"/>
                                <w:numId w:val="15"/>
                              </w:numPr>
                              <w:spacing w:before="120"/>
                              <w:rPr>
                                <w:rFonts w:ascii="SF Collegiate" w:hAnsi="SF Collegiate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963EC">
                              <w:rPr>
                                <w:rFonts w:ascii="SF Collegiate" w:hAnsi="SF Collegiate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S</w:t>
                            </w:r>
                            <w:r w:rsidRPr="00D963EC">
                              <w:rPr>
                                <w:rFonts w:ascii="SF Collegiate" w:hAnsi="SF Collegiate" w:cs="Arial"/>
                                <w:b/>
                                <w:sz w:val="28"/>
                                <w:szCs w:val="28"/>
                              </w:rPr>
                              <w:t>- Stay on Task</w:t>
                            </w:r>
                          </w:p>
                          <w:p w:rsidR="002515B0" w:rsidRPr="007150FC" w:rsidRDefault="002515B0" w:rsidP="00FD6CEF">
                            <w:pPr>
                              <w:spacing w:before="120"/>
                              <w:jc w:val="center"/>
                              <w:rPr>
                                <w:rFonts w:ascii="SF Collegiate" w:hAnsi="SF Collegiate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F Collegiate" w:hAnsi="SF Collegiate" w:cs="Arial"/>
                                <w:b/>
                                <w:sz w:val="32"/>
                                <w:szCs w:val="32"/>
                              </w:rPr>
                              <w:t>Behavior Management Plan</w:t>
                            </w:r>
                          </w:p>
                          <w:p w:rsidR="002515B0" w:rsidRDefault="002515B0" w:rsidP="00FD6CEF">
                            <w:pPr>
                              <w:spacing w:after="1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 w:rsidRPr="005D31EA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8206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 w:rsidRPr="008206B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77AB4" w:rsidRPr="008206B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Yellow Card</w:t>
                            </w:r>
                            <w:r w:rsidR="00D77AB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7AB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Warning</w:t>
                            </w:r>
                          </w:p>
                          <w:p w:rsidR="002515B0" w:rsidRDefault="002515B0" w:rsidP="00FD6CEF">
                            <w:pPr>
                              <w:spacing w:after="1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 w:rsidRPr="007150FC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="008206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8206B7">
                              <w:rPr>
                                <w:rFonts w:ascii="Arial" w:hAnsi="Arial" w:cs="Arial"/>
                                <w:b/>
                                <w:color w:val="FF6600"/>
                                <w:sz w:val="24"/>
                                <w:szCs w:val="24"/>
                              </w:rPr>
                              <w:t>Orange Card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96527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Lose a ticket</w:t>
                            </w:r>
                            <w:r w:rsidR="0094381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&amp; </w:t>
                            </w:r>
                            <w:r w:rsidR="00D963E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loss of recess.</w:t>
                            </w:r>
                          </w:p>
                          <w:p w:rsidR="002515B0" w:rsidRDefault="002515B0" w:rsidP="00FD6CEF">
                            <w:pPr>
                              <w:spacing w:after="1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  <w:r w:rsidRPr="007150FC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="008206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D77AB4" w:rsidRPr="008206B7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>Blue</w:t>
                            </w:r>
                            <w:r w:rsidRPr="008206B7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Card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D963E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Student will w</w:t>
                            </w:r>
                            <w:r w:rsidR="00D77AB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rite note home and</w:t>
                            </w:r>
                            <w:r w:rsidR="002908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/or c</w:t>
                            </w:r>
                            <w:r w:rsidR="00D77AB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all home.  Letter must be signed and returned</w:t>
                            </w:r>
                            <w:r w:rsidR="002908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 next day</w:t>
                            </w:r>
                            <w:r w:rsidR="00D963E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for no further consequences</w:t>
                            </w:r>
                            <w:r w:rsidR="00D77AB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515B0" w:rsidRDefault="002515B0" w:rsidP="00FD6CEF">
                            <w:pPr>
                              <w:spacing w:after="1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  <w:r w:rsidRPr="007150FC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8206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 w:rsidR="0094381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206B7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Red Card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 Referral to the office.</w:t>
                            </w:r>
                          </w:p>
                          <w:p w:rsidR="002515B0" w:rsidRDefault="002515B0" w:rsidP="00FD6CE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Student Signature:</w:t>
                            </w:r>
                          </w:p>
                          <w:p w:rsidR="002515B0" w:rsidRDefault="002515B0" w:rsidP="00FD6CEF">
                            <w:pPr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</w:t>
                            </w:r>
                          </w:p>
                          <w:p w:rsidR="002515B0" w:rsidRDefault="002515B0" w:rsidP="00FD6CEF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515B0" w:rsidRDefault="002515B0" w:rsidP="00FD6CE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Parent Signature:</w:t>
                            </w:r>
                          </w:p>
                          <w:p w:rsidR="002515B0" w:rsidRDefault="002515B0" w:rsidP="00FD6CE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</w:t>
                            </w:r>
                          </w:p>
                          <w:p w:rsidR="002515B0" w:rsidRDefault="002515B0" w:rsidP="00FD6CE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515B0" w:rsidRDefault="002515B0" w:rsidP="00FD6CEF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515B0" w:rsidRPr="007C74E3" w:rsidRDefault="002515B0" w:rsidP="00FD6CE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Date:  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264pt;margin-top:-18.7pt;width:209pt;height:579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" filled="f" stroked="f">
                <v:textbox>
                  <w:txbxContent>
                    <w:p w:rsidR="002515B0" w:rsidRPr="003D5150" w:rsidRDefault="002515B0" w:rsidP="00FD6CEF">
                      <w:pPr>
                        <w:jc w:val="center"/>
                        <w:rPr>
                          <w:rFonts w:ascii="SF Collegiate" w:hAnsi="SF Collegiate" w:cs="Arial"/>
                          <w:sz w:val="52"/>
                          <w:szCs w:val="52"/>
                        </w:rPr>
                      </w:pPr>
                      <w:r w:rsidRPr="003D5150">
                        <w:rPr>
                          <w:rFonts w:ascii="SF Collegiate" w:hAnsi="SF Collegiate" w:cs="Arial"/>
                          <w:sz w:val="52"/>
                          <w:szCs w:val="52"/>
                        </w:rPr>
                        <w:t>Classroom Expectation</w:t>
                      </w:r>
                      <w:r>
                        <w:rPr>
                          <w:rFonts w:ascii="SF Collegiate" w:hAnsi="SF Collegiate" w:cs="Arial"/>
                          <w:sz w:val="52"/>
                          <w:szCs w:val="52"/>
                        </w:rPr>
                        <w:t>s</w:t>
                      </w:r>
                    </w:p>
                    <w:p w:rsidR="002515B0" w:rsidRPr="00D963EC" w:rsidRDefault="00DB1524" w:rsidP="00DB1524">
                      <w:pPr>
                        <w:numPr>
                          <w:ilvl w:val="0"/>
                          <w:numId w:val="15"/>
                        </w:numPr>
                        <w:spacing w:before="120"/>
                        <w:rPr>
                          <w:rFonts w:ascii="SF Collegiate" w:hAnsi="SF Collegiate" w:cs="Arial"/>
                          <w:b/>
                          <w:sz w:val="28"/>
                          <w:szCs w:val="28"/>
                        </w:rPr>
                      </w:pPr>
                      <w:r w:rsidRPr="00D963EC">
                        <w:rPr>
                          <w:rFonts w:ascii="SF Collegiate" w:hAnsi="SF Collegiate" w:cs="Arial"/>
                          <w:b/>
                          <w:sz w:val="32"/>
                          <w:szCs w:val="32"/>
                          <w:u w:val="single"/>
                        </w:rPr>
                        <w:t>A</w:t>
                      </w:r>
                      <w:r w:rsidRPr="00D963EC">
                        <w:rPr>
                          <w:rFonts w:ascii="SF Collegiate" w:hAnsi="SF Collegiate" w:cs="Arial"/>
                          <w:b/>
                          <w:sz w:val="28"/>
                          <w:szCs w:val="28"/>
                        </w:rPr>
                        <w:t>- Always Respect Others</w:t>
                      </w:r>
                    </w:p>
                    <w:p w:rsidR="00DB1524" w:rsidRPr="00D963EC" w:rsidRDefault="00DB1524" w:rsidP="00DB1524">
                      <w:pPr>
                        <w:numPr>
                          <w:ilvl w:val="0"/>
                          <w:numId w:val="15"/>
                        </w:numPr>
                        <w:spacing w:before="120"/>
                        <w:rPr>
                          <w:rFonts w:ascii="SF Collegiate" w:hAnsi="SF Collegiate" w:cs="Arial"/>
                          <w:b/>
                          <w:sz w:val="28"/>
                          <w:szCs w:val="28"/>
                        </w:rPr>
                      </w:pPr>
                      <w:r w:rsidRPr="00D963EC">
                        <w:rPr>
                          <w:rFonts w:ascii="SF Collegiate" w:hAnsi="SF Collegiate" w:cs="Arial"/>
                          <w:b/>
                          <w:sz w:val="32"/>
                          <w:szCs w:val="32"/>
                          <w:u w:val="single"/>
                        </w:rPr>
                        <w:t>E</w:t>
                      </w:r>
                      <w:r w:rsidRPr="00D963EC">
                        <w:rPr>
                          <w:rFonts w:ascii="SF Collegiate" w:hAnsi="SF Collegiate" w:cs="Arial"/>
                          <w:b/>
                          <w:sz w:val="28"/>
                          <w:szCs w:val="28"/>
                        </w:rPr>
                        <w:t>- Exercise self-control</w:t>
                      </w:r>
                    </w:p>
                    <w:p w:rsidR="00DB1524" w:rsidRPr="00D963EC" w:rsidRDefault="00DB1524" w:rsidP="00DB1524">
                      <w:pPr>
                        <w:numPr>
                          <w:ilvl w:val="0"/>
                          <w:numId w:val="15"/>
                        </w:numPr>
                        <w:spacing w:before="120"/>
                        <w:rPr>
                          <w:rFonts w:ascii="SF Collegiate" w:hAnsi="SF Collegiate" w:cs="Arial"/>
                          <w:b/>
                          <w:sz w:val="28"/>
                          <w:szCs w:val="28"/>
                        </w:rPr>
                      </w:pPr>
                      <w:r w:rsidRPr="00D963EC">
                        <w:rPr>
                          <w:rFonts w:ascii="SF Collegiate" w:hAnsi="SF Collegiate" w:cs="Arial"/>
                          <w:b/>
                          <w:sz w:val="32"/>
                          <w:szCs w:val="32"/>
                          <w:u w:val="single"/>
                        </w:rPr>
                        <w:t>S</w:t>
                      </w:r>
                      <w:r w:rsidRPr="00D963EC">
                        <w:rPr>
                          <w:rFonts w:ascii="SF Collegiate" w:hAnsi="SF Collegiate" w:cs="Arial"/>
                          <w:b/>
                          <w:sz w:val="28"/>
                          <w:szCs w:val="28"/>
                        </w:rPr>
                        <w:t>- Stay on Task</w:t>
                      </w:r>
                    </w:p>
                    <w:p w:rsidR="002515B0" w:rsidRPr="007150FC" w:rsidRDefault="002515B0" w:rsidP="00FD6CEF">
                      <w:pPr>
                        <w:spacing w:before="120"/>
                        <w:jc w:val="center"/>
                        <w:rPr>
                          <w:rFonts w:ascii="SF Collegiate" w:hAnsi="SF Collegiate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F Collegiate" w:hAnsi="SF Collegiate" w:cs="Arial"/>
                          <w:b/>
                          <w:sz w:val="32"/>
                          <w:szCs w:val="32"/>
                        </w:rPr>
                        <w:t>Behavior Management Plan</w:t>
                      </w:r>
                    </w:p>
                    <w:p w:rsidR="002515B0" w:rsidRDefault="002515B0" w:rsidP="00FD6CEF">
                      <w:pPr>
                        <w:spacing w:after="1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 w:rsidRPr="005D31EA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8206B7"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 w:rsidRPr="008206B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D77AB4" w:rsidRPr="008206B7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>Yellow Card</w:t>
                      </w:r>
                      <w:r w:rsidR="00D77AB4">
                        <w:rPr>
                          <w:rFonts w:ascii="Arial" w:hAnsi="Arial" w:cs="Arial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D77AB4">
                        <w:rPr>
                          <w:rFonts w:ascii="Arial" w:hAnsi="Arial" w:cs="Arial"/>
                          <w:sz w:val="24"/>
                          <w:szCs w:val="24"/>
                        </w:rPr>
                        <w:t>Warning</w:t>
                      </w:r>
                    </w:p>
                    <w:p w:rsidR="002515B0" w:rsidRDefault="002515B0" w:rsidP="00FD6CEF">
                      <w:pPr>
                        <w:spacing w:after="1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  <w:r w:rsidRPr="007150FC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="008206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  <w:r w:rsidRPr="008206B7">
                        <w:rPr>
                          <w:rFonts w:ascii="Arial" w:hAnsi="Arial" w:cs="Arial"/>
                          <w:b/>
                          <w:color w:val="FF6600"/>
                          <w:sz w:val="24"/>
                          <w:szCs w:val="24"/>
                        </w:rPr>
                        <w:t>Orange Card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- </w:t>
                      </w:r>
                      <w:r w:rsidR="00965272">
                        <w:rPr>
                          <w:rFonts w:ascii="Arial" w:hAnsi="Arial" w:cs="Arial"/>
                          <w:sz w:val="24"/>
                          <w:szCs w:val="24"/>
                        </w:rPr>
                        <w:t>Lose a ticket</w:t>
                      </w:r>
                      <w:r w:rsidR="0094381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&amp; </w:t>
                      </w:r>
                      <w:r w:rsidR="00D963EC">
                        <w:rPr>
                          <w:rFonts w:ascii="Arial" w:hAnsi="Arial" w:cs="Arial"/>
                          <w:sz w:val="24"/>
                          <w:szCs w:val="24"/>
                        </w:rPr>
                        <w:t>loss of recess.</w:t>
                      </w:r>
                    </w:p>
                    <w:p w:rsidR="002515B0" w:rsidRDefault="002515B0" w:rsidP="00FD6CEF">
                      <w:pPr>
                        <w:spacing w:after="1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</w:t>
                      </w:r>
                      <w:r w:rsidRPr="007150FC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="008206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  <w:r w:rsidR="00D77AB4" w:rsidRPr="008206B7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>Blue</w:t>
                      </w:r>
                      <w:r w:rsidRPr="008206B7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 Card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- </w:t>
                      </w:r>
                      <w:r w:rsidR="00D963EC">
                        <w:rPr>
                          <w:rFonts w:ascii="Arial" w:hAnsi="Arial" w:cs="Arial"/>
                          <w:sz w:val="24"/>
                          <w:szCs w:val="24"/>
                        </w:rPr>
                        <w:t>Student will w</w:t>
                      </w:r>
                      <w:r w:rsidR="00D77AB4">
                        <w:rPr>
                          <w:rFonts w:ascii="Arial" w:hAnsi="Arial" w:cs="Arial"/>
                          <w:sz w:val="24"/>
                          <w:szCs w:val="24"/>
                        </w:rPr>
                        <w:t>rite note home and</w:t>
                      </w:r>
                      <w:r w:rsidR="00290820">
                        <w:rPr>
                          <w:rFonts w:ascii="Arial" w:hAnsi="Arial" w:cs="Arial"/>
                          <w:sz w:val="24"/>
                          <w:szCs w:val="24"/>
                        </w:rPr>
                        <w:t>/or c</w:t>
                      </w:r>
                      <w:r w:rsidR="00D77AB4">
                        <w:rPr>
                          <w:rFonts w:ascii="Arial" w:hAnsi="Arial" w:cs="Arial"/>
                          <w:sz w:val="24"/>
                          <w:szCs w:val="24"/>
                        </w:rPr>
                        <w:t>all home.  Letter must be signed and returned</w:t>
                      </w:r>
                      <w:r w:rsidR="0029082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 next day</w:t>
                      </w:r>
                      <w:r w:rsidR="00D963E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for no further consequences</w:t>
                      </w:r>
                      <w:r w:rsidR="00D77AB4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2515B0" w:rsidRDefault="002515B0" w:rsidP="00FD6CEF">
                      <w:pPr>
                        <w:spacing w:after="1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  <w:r w:rsidRPr="007150FC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8206B7"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 w:rsidR="0094381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8206B7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Red Card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- Referral to the office.</w:t>
                      </w:r>
                    </w:p>
                    <w:p w:rsidR="002515B0" w:rsidRDefault="002515B0" w:rsidP="00FD6CE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Student Signature:</w:t>
                      </w:r>
                    </w:p>
                    <w:p w:rsidR="002515B0" w:rsidRDefault="002515B0" w:rsidP="00FD6CEF">
                      <w:pPr>
                        <w:spacing w:after="0"/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</w:t>
                      </w:r>
                    </w:p>
                    <w:p w:rsidR="002515B0" w:rsidRDefault="002515B0" w:rsidP="00FD6CEF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515B0" w:rsidRDefault="002515B0" w:rsidP="00FD6CE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Parent Signature:</w:t>
                      </w:r>
                    </w:p>
                    <w:p w:rsidR="002515B0" w:rsidRDefault="002515B0" w:rsidP="00FD6CE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</w:t>
                      </w:r>
                    </w:p>
                    <w:p w:rsidR="002515B0" w:rsidRDefault="002515B0" w:rsidP="00FD6CE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515B0" w:rsidRDefault="002515B0" w:rsidP="00FD6CEF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515B0" w:rsidRPr="007C74E3" w:rsidRDefault="002515B0" w:rsidP="00FD6CE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Date:  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>
                <wp:extent cx="2654300" cy="6887210"/>
                <wp:effectExtent l="0" t="0" r="3175" b="0"/>
                <wp:docPr id="9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Canvas 2" o:spid="_x0000_s1026" editas="canvas" style="width:209pt;height:542.3pt;mso-position-horizontal-relative:char;mso-position-vertical-relative:line" coordsize="26543,68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6543;height:68872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="0033222D">
        <w:tab/>
      </w:r>
    </w:p>
    <w:p w:rsidR="00DA58D9" w:rsidRDefault="005A1A87" w:rsidP="007C74E3"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2892429</wp:posOffset>
                </wp:positionH>
                <wp:positionV relativeFrom="paragraph">
                  <wp:posOffset>-282598</wp:posOffset>
                </wp:positionV>
                <wp:extent cx="6601899" cy="7287247"/>
                <wp:effectExtent l="0" t="0" r="0" b="0"/>
                <wp:wrapNone/>
                <wp:docPr id="8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77050" y="41058"/>
                            <a:ext cx="6356292" cy="70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761E" w:rsidRPr="00D62DAE" w:rsidRDefault="0080683F" w:rsidP="00DA64A0">
                              <w:pPr>
                                <w:jc w:val="center"/>
                                <w:rPr>
                                  <w:rFonts w:ascii="Britannic Bold" w:hAnsi="Britannic Bold"/>
                                  <w:b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 w:rsidRPr="00D62DAE">
                                <w:rPr>
                                  <w:rFonts w:ascii="Britannic Bold" w:hAnsi="Britannic Bold"/>
                                  <w:b/>
                                  <w:sz w:val="40"/>
                                  <w:szCs w:val="40"/>
                                  <w:u w:val="single"/>
                                </w:rPr>
                                <w:t>Helpful Information for Students &amp; Parents</w:t>
                              </w:r>
                            </w:p>
                            <w:p w:rsidR="002515B0" w:rsidRPr="00E65604" w:rsidRDefault="002515B0" w:rsidP="00DA64A0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6952" y="872278"/>
                            <a:ext cx="3353047" cy="357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6EEA" w:rsidRDefault="002515B0" w:rsidP="00DA64A0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2761E">
                                <w:rPr>
                                  <w:rFonts w:ascii="Ghostwriter" w:hAnsi="Ghostwriter" w:cs="Kimberley"/>
                                  <w:sz w:val="40"/>
                                  <w:szCs w:val="40"/>
                                </w:rPr>
                                <w:t>Where can I find useful classroom information?</w:t>
                              </w:r>
                              <w:r w:rsidR="0072761E">
                                <w:rPr>
                                  <w:rFonts w:ascii="Ghostwriter" w:hAnsi="Ghostwriter" w:cs="Kimberley"/>
                                  <w:sz w:val="40"/>
                                  <w:szCs w:val="40"/>
                                </w:rPr>
                                <w:br/>
                              </w:r>
                              <w:r w:rsidR="00C45526">
                                <w:rPr>
                                  <w:rFonts w:ascii="Arial" w:hAnsi="Arial" w:cs="Arial"/>
                                </w:rPr>
                                <w:br/>
                                <w:t xml:space="preserve">Check out Mr. Wells’ website. </w:t>
                              </w:r>
                              <w:hyperlink r:id="rId21" w:history="1">
                                <w:r w:rsidR="00C45526" w:rsidRPr="00E24EDF">
                                  <w:rPr>
                                    <w:rStyle w:val="Hyperlink"/>
                                    <w:rFonts w:ascii="Arial" w:hAnsi="Arial" w:cs="Arial"/>
                                  </w:rPr>
                                  <w:t>www.mrwells.weebly.com</w:t>
                                </w:r>
                              </w:hyperlink>
                              <w:r w:rsidR="00C4552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AA28ED">
                                <w:rPr>
                                  <w:rFonts w:ascii="Arial" w:hAnsi="Arial" w:cs="Arial"/>
                                </w:rPr>
                                <w:br/>
                              </w:r>
                              <w:r w:rsidR="00AA28ED">
                                <w:rPr>
                                  <w:rFonts w:ascii="Arial" w:hAnsi="Arial" w:cs="Arial"/>
                                </w:rPr>
                                <w:br/>
                                <w:t>Check out our Team website</w:t>
                              </w:r>
                              <w:r w:rsidR="00965272">
                                <w:rPr>
                                  <w:rFonts w:ascii="Arial" w:hAnsi="Arial" w:cs="Arial"/>
                                </w:rPr>
                                <w:t xml:space="preserve"> on the Appomattox</w:t>
                              </w:r>
                              <w:r w:rsidR="00965272">
                                <w:rPr>
                                  <w:rFonts w:ascii="Arial" w:hAnsi="Arial" w:cs="Arial"/>
                                </w:rPr>
                                <w:br/>
                                <w:t>Elementary School website!</w:t>
                              </w:r>
                            </w:p>
                            <w:p w:rsidR="002515B0" w:rsidRPr="006E46FB" w:rsidRDefault="002515B0" w:rsidP="00DA64A0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2515B0" w:rsidRPr="00D62DAE" w:rsidRDefault="002515B0" w:rsidP="00DA64A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Ghostwriter" w:hAnsi="Ghostwriter" w:cs="Arial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D62DAE">
                                <w:rPr>
                                  <w:rFonts w:ascii="Ghostwriter" w:hAnsi="Ghostwriter" w:cs="Arial"/>
                                  <w:b/>
                                  <w:sz w:val="40"/>
                                  <w:szCs w:val="40"/>
                                </w:rPr>
                                <w:t>Helpful Sites and Resources</w:t>
                              </w:r>
                            </w:p>
                            <w:p w:rsidR="002515B0" w:rsidRDefault="002515B0" w:rsidP="00DA64A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Go to </w:t>
                              </w:r>
                              <w:hyperlink r:id="rId22" w:history="1">
                                <w:r w:rsidRPr="00A80152">
                                  <w:rPr>
                                    <w:rStyle w:val="Hyperlink"/>
                                    <w:rFonts w:ascii="Arial" w:hAnsi="Arial" w:cs="Arial"/>
                                  </w:rPr>
                                  <w:t>http://www.portaportal.com</w:t>
                                </w:r>
                              </w:hyperlink>
                            </w:p>
                            <w:p w:rsidR="002515B0" w:rsidRDefault="002515B0" w:rsidP="00DA64A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2515B0" w:rsidRDefault="002515B0" w:rsidP="00DA64A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Guest Name:  redskins</w:t>
                              </w:r>
                            </w:p>
                            <w:p w:rsidR="002515B0" w:rsidRDefault="002515B0" w:rsidP="00DA64A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Guest Name:  s105</w:t>
                              </w:r>
                              <w:r w:rsidR="009C5F3E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:rsidR="009C5F3E" w:rsidRDefault="009C5F3E" w:rsidP="00DA64A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Guest Name: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</w:rPr>
                                <w:t>kdmccann</w:t>
                              </w:r>
                              <w:proofErr w:type="spellEnd"/>
                            </w:p>
                            <w:p w:rsidR="002515B0" w:rsidRDefault="002515B0" w:rsidP="00DA64A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2515B0" w:rsidRPr="005136AA" w:rsidRDefault="002515B0" w:rsidP="00DA64A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389902" y="872278"/>
                            <a:ext cx="3213195" cy="641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15B0" w:rsidRPr="00215B72" w:rsidRDefault="002515B0" w:rsidP="00DA64A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215B72"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  <w:u w:val="single"/>
                                </w:rPr>
                                <w:t>Grading Scale</w:t>
                              </w:r>
                            </w:p>
                            <w:p w:rsidR="002515B0" w:rsidRPr="00215B72" w:rsidRDefault="002515B0" w:rsidP="00DA64A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215B7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93-100- A</w:t>
                              </w:r>
                            </w:p>
                            <w:p w:rsidR="002515B0" w:rsidRPr="00215B72" w:rsidRDefault="002515B0" w:rsidP="00DA64A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215B7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85-92- B</w:t>
                              </w:r>
                            </w:p>
                            <w:p w:rsidR="002515B0" w:rsidRPr="00215B72" w:rsidRDefault="002515B0" w:rsidP="00DA64A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215B7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77-84- C</w:t>
                              </w:r>
                              <w:r w:rsidRPr="00215B7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br/>
                                <w:t>70-76- D</w:t>
                              </w:r>
                            </w:p>
                            <w:p w:rsidR="002515B0" w:rsidRDefault="002515B0" w:rsidP="00DA64A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215B7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Below a 70- F</w:t>
                              </w:r>
                            </w:p>
                            <w:p w:rsidR="002515B0" w:rsidRPr="00211E65" w:rsidRDefault="002515B0" w:rsidP="00DA64A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  <w:u w:val="single"/>
                                </w:rPr>
                              </w:pPr>
                            </w:p>
                            <w:p w:rsidR="002515B0" w:rsidRDefault="002515B0" w:rsidP="00DA64A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  <w:u w:val="single"/>
                                </w:rPr>
                              </w:pPr>
                              <w:r w:rsidRPr="00211E65"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  <w:u w:val="single"/>
                                </w:rPr>
                                <w:t>Helpful Reminders</w:t>
                              </w:r>
                            </w:p>
                            <w:p w:rsidR="002515B0" w:rsidRPr="00D62DAE" w:rsidRDefault="002515B0" w:rsidP="00DA64A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szCs w:val="22"/>
                                </w:rPr>
                              </w:pPr>
                              <w:r w:rsidRPr="00D62DAE">
                                <w:rPr>
                                  <w:rFonts w:ascii="Arial" w:hAnsi="Arial" w:cs="Arial"/>
                                  <w:szCs w:val="22"/>
                                </w:rPr>
                                <w:t>1.  Spelling Tests are given on Fridays</w:t>
                              </w:r>
                              <w:r w:rsidR="002871F1" w:rsidRPr="00D62DAE">
                                <w:rPr>
                                  <w:rFonts w:ascii="Arial" w:hAnsi="Arial" w:cs="Arial"/>
                                  <w:szCs w:val="22"/>
                                </w:rPr>
                                <w:t>.</w:t>
                              </w:r>
                            </w:p>
                            <w:p w:rsidR="002515B0" w:rsidRPr="00D62DAE" w:rsidRDefault="002515B0" w:rsidP="00DA64A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szCs w:val="22"/>
                                </w:rPr>
                              </w:pPr>
                            </w:p>
                            <w:p w:rsidR="002515B0" w:rsidRPr="00D62DAE" w:rsidRDefault="002515B0" w:rsidP="00DA64A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szCs w:val="22"/>
                                </w:rPr>
                              </w:pPr>
                              <w:r w:rsidRPr="00D62DAE">
                                <w:rPr>
                                  <w:rFonts w:ascii="Arial" w:hAnsi="Arial" w:cs="Arial"/>
                                  <w:szCs w:val="22"/>
                                </w:rPr>
                                <w:t>2.  If your child has an immediate health problem, please let us know.</w:t>
                              </w:r>
                            </w:p>
                            <w:p w:rsidR="002515B0" w:rsidRPr="00D62DAE" w:rsidRDefault="002515B0" w:rsidP="00DA64A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szCs w:val="22"/>
                                </w:rPr>
                              </w:pPr>
                            </w:p>
                            <w:p w:rsidR="002515B0" w:rsidRPr="00D62DAE" w:rsidRDefault="00526DE2" w:rsidP="00DA64A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szCs w:val="22"/>
                                </w:rPr>
                              </w:pPr>
                              <w:r w:rsidRPr="00D62DAE">
                                <w:rPr>
                                  <w:rFonts w:ascii="Arial" w:hAnsi="Arial" w:cs="Arial"/>
                                  <w:szCs w:val="22"/>
                                </w:rPr>
                                <w:t>3</w:t>
                              </w:r>
                              <w:r w:rsidR="002515B0" w:rsidRPr="00D62DAE">
                                <w:rPr>
                                  <w:rFonts w:ascii="Arial" w:hAnsi="Arial" w:cs="Arial"/>
                                  <w:szCs w:val="22"/>
                                </w:rPr>
                                <w:t xml:space="preserve">.  Students will receive Scholastic book orders once a month.  Please check our newsletter for specific due dates.  </w:t>
                              </w:r>
                            </w:p>
                            <w:p w:rsidR="002515B0" w:rsidRPr="00D62DAE" w:rsidRDefault="002515B0" w:rsidP="00DA64A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szCs w:val="22"/>
                                </w:rPr>
                              </w:pPr>
                            </w:p>
                            <w:p w:rsidR="002515B0" w:rsidRPr="00D62DAE" w:rsidRDefault="00526DE2" w:rsidP="00DA64A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szCs w:val="22"/>
                                </w:rPr>
                              </w:pPr>
                              <w:r w:rsidRPr="00D62DAE">
                                <w:rPr>
                                  <w:rFonts w:ascii="Arial" w:hAnsi="Arial" w:cs="Arial"/>
                                  <w:szCs w:val="22"/>
                                </w:rPr>
                                <w:t>4</w:t>
                              </w:r>
                              <w:r w:rsidR="002515B0" w:rsidRPr="00D62DAE">
                                <w:rPr>
                                  <w:rFonts w:ascii="Arial" w:hAnsi="Arial" w:cs="Arial"/>
                                  <w:szCs w:val="22"/>
                                </w:rPr>
                                <w:t>. A folder with your child’s graded papers will come home every other Monday.  These folders are required to</w:t>
                              </w:r>
                              <w:r w:rsidR="00AE6A68" w:rsidRPr="00D62DAE">
                                <w:rPr>
                                  <w:rFonts w:ascii="Arial" w:hAnsi="Arial" w:cs="Arial"/>
                                  <w:szCs w:val="22"/>
                                </w:rPr>
                                <w:t xml:space="preserve"> be</w:t>
                              </w:r>
                              <w:r w:rsidR="002515B0" w:rsidRPr="00D62DAE">
                                <w:rPr>
                                  <w:rFonts w:ascii="Arial" w:hAnsi="Arial" w:cs="Arial"/>
                                  <w:szCs w:val="22"/>
                                </w:rPr>
                                <w:t xml:space="preserve"> signed and returned on Tuesday.</w:t>
                              </w:r>
                            </w:p>
                            <w:p w:rsidR="002515B0" w:rsidRPr="00D62DAE" w:rsidRDefault="002515B0" w:rsidP="00DA64A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szCs w:val="22"/>
                                </w:rPr>
                              </w:pPr>
                            </w:p>
                            <w:p w:rsidR="002515B0" w:rsidRPr="00D62DAE" w:rsidRDefault="00526DE2" w:rsidP="00DA64A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szCs w:val="22"/>
                                </w:rPr>
                              </w:pPr>
                              <w:r w:rsidRPr="00D62DAE">
                                <w:rPr>
                                  <w:rFonts w:ascii="Arial" w:hAnsi="Arial" w:cs="Arial"/>
                                  <w:szCs w:val="22"/>
                                </w:rPr>
                                <w:t>5</w:t>
                              </w:r>
                              <w:r w:rsidR="002515B0" w:rsidRPr="00D62DAE">
                                <w:rPr>
                                  <w:rFonts w:ascii="Arial" w:hAnsi="Arial" w:cs="Arial"/>
                                  <w:szCs w:val="22"/>
                                </w:rPr>
                                <w:t xml:space="preserve">.  If your child is absent, please send in a note the next day explaining their absence.  </w:t>
                              </w:r>
                            </w:p>
                            <w:p w:rsidR="00526DE2" w:rsidRPr="00D62DAE" w:rsidRDefault="00526DE2" w:rsidP="00DA64A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szCs w:val="22"/>
                                </w:rPr>
                              </w:pPr>
                            </w:p>
                            <w:p w:rsidR="00526DE2" w:rsidRPr="00D62DAE" w:rsidRDefault="00526DE2" w:rsidP="00DA64A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szCs w:val="22"/>
                                </w:rPr>
                              </w:pPr>
                              <w:r w:rsidRPr="00D62DAE">
                                <w:rPr>
                                  <w:rFonts w:ascii="Arial" w:hAnsi="Arial" w:cs="Arial"/>
                                  <w:szCs w:val="22"/>
                                </w:rPr>
                                <w:t>6.  Reading logs will be collected each Friday for a grade.  On the back of the assignment, you will find how many points they have acquired and their percentage for their AR tests.</w:t>
                              </w:r>
                            </w:p>
                            <w:p w:rsidR="00702FE6" w:rsidRPr="00D62DAE" w:rsidRDefault="00702FE6" w:rsidP="00DA64A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szCs w:val="22"/>
                                </w:rPr>
                              </w:pPr>
                            </w:p>
                            <w:p w:rsidR="00702FE6" w:rsidRPr="00D62DAE" w:rsidRDefault="00702FE6" w:rsidP="00DA64A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szCs w:val="22"/>
                                </w:rPr>
                              </w:pPr>
                              <w:r w:rsidRPr="00D62DAE">
                                <w:rPr>
                                  <w:rFonts w:ascii="Arial" w:hAnsi="Arial" w:cs="Arial"/>
                                  <w:szCs w:val="22"/>
                                </w:rPr>
                                <w:t>7.  Please check out PowerSchool to see your child’s progress.</w:t>
                              </w:r>
                              <w:r w:rsidR="001E32A5">
                                <w:rPr>
                                  <w:rFonts w:ascii="Arial" w:hAnsi="Arial" w:cs="Arial"/>
                                  <w:szCs w:val="22"/>
                                </w:rPr>
                                <w:t xml:space="preserve"> If you do not have access, see Mrs. </w:t>
                              </w:r>
                              <w:proofErr w:type="spellStart"/>
                              <w:r w:rsidR="001E32A5">
                                <w:rPr>
                                  <w:rFonts w:ascii="Arial" w:hAnsi="Arial" w:cs="Arial"/>
                                  <w:szCs w:val="22"/>
                                </w:rPr>
                                <w:t>Chavis</w:t>
                              </w:r>
                              <w:proofErr w:type="spellEnd"/>
                              <w:r w:rsidR="001E32A5">
                                <w:rPr>
                                  <w:rFonts w:ascii="Arial" w:hAnsi="Arial" w:cs="Arial"/>
                                  <w:szCs w:val="22"/>
                                </w:rPr>
                                <w:t xml:space="preserve"> in the main office.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44979" y="4597880"/>
                            <a:ext cx="2652587" cy="195868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" o:spid="_x0000_s1029" editas="canvas" style="position:absolute;margin-left:227.75pt;margin-top:-22.25pt;width:519.85pt;height:573.8pt;z-index:251654656" coordsize="66014,72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66014;height:72866;visibility:visible;mso-wrap-style:square">
                  <v:fill o:detectmouseclick="t"/>
                  <v:path o:connecttype="none"/>
                </v:shape>
                <v:shape id="Text Box 6" o:spid="_x0000_s1031" type="#_x0000_t202" style="position:absolute;left:1770;top:410;width:63563;height:7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72761E" w:rsidRPr="00D62DAE" w:rsidRDefault="0080683F" w:rsidP="00DA64A0">
                        <w:pPr>
                          <w:jc w:val="center"/>
                          <w:rPr>
                            <w:rFonts w:ascii="Britannic Bold" w:hAnsi="Britannic Bold"/>
                            <w:b/>
                            <w:sz w:val="40"/>
                            <w:szCs w:val="40"/>
                            <w:u w:val="single"/>
                          </w:rPr>
                        </w:pPr>
                        <w:r w:rsidRPr="00D62DAE">
                          <w:rPr>
                            <w:rFonts w:ascii="Britannic Bold" w:hAnsi="Britannic Bold"/>
                            <w:b/>
                            <w:sz w:val="40"/>
                            <w:szCs w:val="40"/>
                            <w:u w:val="single"/>
                          </w:rPr>
                          <w:t>Helpful Information for Students &amp; Parents</w:t>
                        </w:r>
                      </w:p>
                      <w:p w:rsidR="002515B0" w:rsidRPr="00E65604" w:rsidRDefault="002515B0" w:rsidP="00DA64A0">
                        <w:pPr>
                          <w:jc w:val="center"/>
                          <w:rPr>
                            <w:rFonts w:ascii="Times New Roman" w:hAnsi="Times New Roman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Text Box 7" o:spid="_x0000_s1032" type="#_x0000_t202" style="position:absolute;left:1069;top:8722;width:33530;height:35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4D6EEA" w:rsidRDefault="002515B0" w:rsidP="00DA64A0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72761E">
                          <w:rPr>
                            <w:rFonts w:ascii="Ghostwriter" w:hAnsi="Ghostwriter" w:cs="Kimberley"/>
                            <w:sz w:val="40"/>
                            <w:szCs w:val="40"/>
                          </w:rPr>
                          <w:t>Where can I find useful classroom information?</w:t>
                        </w:r>
                        <w:r w:rsidR="0072761E">
                          <w:rPr>
                            <w:rFonts w:ascii="Ghostwriter" w:hAnsi="Ghostwriter" w:cs="Kimberley"/>
                            <w:sz w:val="40"/>
                            <w:szCs w:val="40"/>
                          </w:rPr>
                          <w:br/>
                        </w:r>
                        <w:r w:rsidR="00C45526">
                          <w:rPr>
                            <w:rFonts w:ascii="Arial" w:hAnsi="Arial" w:cs="Arial"/>
                          </w:rPr>
                          <w:br/>
                          <w:t xml:space="preserve">Check out Mr. Wells’ website. </w:t>
                        </w:r>
                        <w:hyperlink r:id="rId24" w:history="1">
                          <w:r w:rsidR="00C45526" w:rsidRPr="00E24EDF">
                            <w:rPr>
                              <w:rStyle w:val="Hyperlink"/>
                              <w:rFonts w:ascii="Arial" w:hAnsi="Arial" w:cs="Arial"/>
                            </w:rPr>
                            <w:t>www.mrwells.weebly.com</w:t>
                          </w:r>
                        </w:hyperlink>
                        <w:r w:rsidR="00C45526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AA28ED">
                          <w:rPr>
                            <w:rFonts w:ascii="Arial" w:hAnsi="Arial" w:cs="Arial"/>
                          </w:rPr>
                          <w:br/>
                        </w:r>
                        <w:r w:rsidR="00AA28ED">
                          <w:rPr>
                            <w:rFonts w:ascii="Arial" w:hAnsi="Arial" w:cs="Arial"/>
                          </w:rPr>
                          <w:br/>
                          <w:t>Check out our Team website</w:t>
                        </w:r>
                        <w:r w:rsidR="00965272">
                          <w:rPr>
                            <w:rFonts w:ascii="Arial" w:hAnsi="Arial" w:cs="Arial"/>
                          </w:rPr>
                          <w:t xml:space="preserve"> on the Appomattox</w:t>
                        </w:r>
                        <w:r w:rsidR="00965272">
                          <w:rPr>
                            <w:rFonts w:ascii="Arial" w:hAnsi="Arial" w:cs="Arial"/>
                          </w:rPr>
                          <w:br/>
                          <w:t>Elementary School website!</w:t>
                        </w:r>
                      </w:p>
                      <w:p w:rsidR="002515B0" w:rsidRPr="006E46FB" w:rsidRDefault="002515B0" w:rsidP="00DA64A0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2515B0" w:rsidRPr="00D62DAE" w:rsidRDefault="002515B0" w:rsidP="00DA64A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Ghostwriter" w:hAnsi="Ghostwriter" w:cs="Arial"/>
                            <w:b/>
                            <w:sz w:val="40"/>
                            <w:szCs w:val="40"/>
                          </w:rPr>
                        </w:pPr>
                        <w:r w:rsidRPr="00D62DAE">
                          <w:rPr>
                            <w:rFonts w:ascii="Ghostwriter" w:hAnsi="Ghostwriter" w:cs="Arial"/>
                            <w:b/>
                            <w:sz w:val="40"/>
                            <w:szCs w:val="40"/>
                          </w:rPr>
                          <w:t>Helpful Sites and Resources</w:t>
                        </w:r>
                      </w:p>
                      <w:p w:rsidR="002515B0" w:rsidRDefault="002515B0" w:rsidP="00DA64A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Go to </w:t>
                        </w:r>
                        <w:hyperlink r:id="rId25" w:history="1">
                          <w:r w:rsidRPr="00A80152">
                            <w:rPr>
                              <w:rStyle w:val="Hyperlink"/>
                              <w:rFonts w:ascii="Arial" w:hAnsi="Arial" w:cs="Arial"/>
                            </w:rPr>
                            <w:t>http://www.portaportal.com</w:t>
                          </w:r>
                        </w:hyperlink>
                      </w:p>
                      <w:p w:rsidR="002515B0" w:rsidRDefault="002515B0" w:rsidP="00DA64A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2515B0" w:rsidRDefault="002515B0" w:rsidP="00DA64A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Guest Name:  redskins</w:t>
                        </w:r>
                      </w:p>
                      <w:p w:rsidR="002515B0" w:rsidRDefault="002515B0" w:rsidP="00DA64A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Guest Name:  s105</w:t>
                        </w:r>
                        <w:r w:rsidR="009C5F3E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:rsidR="009C5F3E" w:rsidRDefault="009C5F3E" w:rsidP="00DA64A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Guest Name: </w:t>
                        </w:r>
                        <w:proofErr w:type="spellStart"/>
                        <w:r>
                          <w:rPr>
                            <w:rFonts w:ascii="Arial" w:hAnsi="Arial" w:cs="Arial"/>
                          </w:rPr>
                          <w:t>kdmccann</w:t>
                        </w:r>
                        <w:proofErr w:type="spellEnd"/>
                      </w:p>
                      <w:p w:rsidR="002515B0" w:rsidRDefault="002515B0" w:rsidP="00DA64A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</w:p>
                      <w:p w:rsidR="002515B0" w:rsidRPr="005136AA" w:rsidRDefault="002515B0" w:rsidP="00DA64A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8" o:spid="_x0000_s1033" type="#_x0000_t202" style="position:absolute;left:33899;top:8722;width:32131;height:64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2515B0" w:rsidRPr="00215B72" w:rsidRDefault="002515B0" w:rsidP="00DA64A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  <w:u w:val="single"/>
                          </w:rPr>
                        </w:pPr>
                        <w:r w:rsidRPr="00215B72">
                          <w:rPr>
                            <w:rFonts w:ascii="Arial" w:hAnsi="Arial" w:cs="Arial"/>
                            <w:b/>
                            <w:sz w:val="36"/>
                            <w:szCs w:val="36"/>
                            <w:u w:val="single"/>
                          </w:rPr>
                          <w:t>Grading Scale</w:t>
                        </w:r>
                      </w:p>
                      <w:p w:rsidR="002515B0" w:rsidRPr="00215B72" w:rsidRDefault="002515B0" w:rsidP="00DA64A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215B7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93-100- A</w:t>
                        </w:r>
                      </w:p>
                      <w:p w:rsidR="002515B0" w:rsidRPr="00215B72" w:rsidRDefault="002515B0" w:rsidP="00DA64A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215B7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85-92- B</w:t>
                        </w:r>
                      </w:p>
                      <w:p w:rsidR="002515B0" w:rsidRPr="00215B72" w:rsidRDefault="002515B0" w:rsidP="00DA64A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215B7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77-84- C</w:t>
                        </w:r>
                        <w:r w:rsidRPr="00215B7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br/>
                          <w:t>70-76- D</w:t>
                        </w:r>
                      </w:p>
                      <w:p w:rsidR="002515B0" w:rsidRDefault="002515B0" w:rsidP="00DA64A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215B7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Below a 70- F</w:t>
                        </w:r>
                      </w:p>
                      <w:p w:rsidR="002515B0" w:rsidRPr="00211E65" w:rsidRDefault="002515B0" w:rsidP="00DA64A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52"/>
                            <w:szCs w:val="52"/>
                            <w:u w:val="single"/>
                          </w:rPr>
                        </w:pPr>
                      </w:p>
                      <w:p w:rsidR="002515B0" w:rsidRDefault="002515B0" w:rsidP="00DA64A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52"/>
                            <w:szCs w:val="52"/>
                            <w:u w:val="single"/>
                          </w:rPr>
                        </w:pPr>
                        <w:r w:rsidRPr="00211E65">
                          <w:rPr>
                            <w:rFonts w:ascii="Arial" w:hAnsi="Arial" w:cs="Arial"/>
                            <w:b/>
                            <w:sz w:val="52"/>
                            <w:szCs w:val="52"/>
                            <w:u w:val="single"/>
                          </w:rPr>
                          <w:t>Helpful Reminders</w:t>
                        </w:r>
                      </w:p>
                      <w:p w:rsidR="002515B0" w:rsidRPr="00D62DAE" w:rsidRDefault="002515B0" w:rsidP="00DA64A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szCs w:val="22"/>
                          </w:rPr>
                        </w:pPr>
                        <w:r w:rsidRPr="00D62DAE">
                          <w:rPr>
                            <w:rFonts w:ascii="Arial" w:hAnsi="Arial" w:cs="Arial"/>
                            <w:szCs w:val="22"/>
                          </w:rPr>
                          <w:t>1.  Spelling Tests are given on Fridays</w:t>
                        </w:r>
                        <w:r w:rsidR="002871F1" w:rsidRPr="00D62DAE">
                          <w:rPr>
                            <w:rFonts w:ascii="Arial" w:hAnsi="Arial" w:cs="Arial"/>
                            <w:szCs w:val="22"/>
                          </w:rPr>
                          <w:t>.</w:t>
                        </w:r>
                      </w:p>
                      <w:p w:rsidR="002515B0" w:rsidRPr="00D62DAE" w:rsidRDefault="002515B0" w:rsidP="00DA64A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szCs w:val="22"/>
                          </w:rPr>
                        </w:pPr>
                      </w:p>
                      <w:p w:rsidR="002515B0" w:rsidRPr="00D62DAE" w:rsidRDefault="002515B0" w:rsidP="00DA64A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szCs w:val="22"/>
                          </w:rPr>
                        </w:pPr>
                        <w:r w:rsidRPr="00D62DAE">
                          <w:rPr>
                            <w:rFonts w:ascii="Arial" w:hAnsi="Arial" w:cs="Arial"/>
                            <w:szCs w:val="22"/>
                          </w:rPr>
                          <w:t>2.  If your child has an immediate health problem, please let us know.</w:t>
                        </w:r>
                      </w:p>
                      <w:p w:rsidR="002515B0" w:rsidRPr="00D62DAE" w:rsidRDefault="002515B0" w:rsidP="00DA64A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szCs w:val="22"/>
                          </w:rPr>
                        </w:pPr>
                      </w:p>
                      <w:p w:rsidR="002515B0" w:rsidRPr="00D62DAE" w:rsidRDefault="00526DE2" w:rsidP="00DA64A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szCs w:val="22"/>
                          </w:rPr>
                        </w:pPr>
                        <w:r w:rsidRPr="00D62DAE">
                          <w:rPr>
                            <w:rFonts w:ascii="Arial" w:hAnsi="Arial" w:cs="Arial"/>
                            <w:szCs w:val="22"/>
                          </w:rPr>
                          <w:t>3</w:t>
                        </w:r>
                        <w:r w:rsidR="002515B0" w:rsidRPr="00D62DAE">
                          <w:rPr>
                            <w:rFonts w:ascii="Arial" w:hAnsi="Arial" w:cs="Arial"/>
                            <w:szCs w:val="22"/>
                          </w:rPr>
                          <w:t xml:space="preserve">.  Students will receive Scholastic book orders once a month.  Please check our newsletter for specific due dates.  </w:t>
                        </w:r>
                      </w:p>
                      <w:p w:rsidR="002515B0" w:rsidRPr="00D62DAE" w:rsidRDefault="002515B0" w:rsidP="00DA64A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szCs w:val="22"/>
                          </w:rPr>
                        </w:pPr>
                      </w:p>
                      <w:p w:rsidR="002515B0" w:rsidRPr="00D62DAE" w:rsidRDefault="00526DE2" w:rsidP="00DA64A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szCs w:val="22"/>
                          </w:rPr>
                        </w:pPr>
                        <w:r w:rsidRPr="00D62DAE">
                          <w:rPr>
                            <w:rFonts w:ascii="Arial" w:hAnsi="Arial" w:cs="Arial"/>
                            <w:szCs w:val="22"/>
                          </w:rPr>
                          <w:t>4</w:t>
                        </w:r>
                        <w:r w:rsidR="002515B0" w:rsidRPr="00D62DAE">
                          <w:rPr>
                            <w:rFonts w:ascii="Arial" w:hAnsi="Arial" w:cs="Arial"/>
                            <w:szCs w:val="22"/>
                          </w:rPr>
                          <w:t>. A folder with your child’s graded papers will come home every other Monday.  These folders are required to</w:t>
                        </w:r>
                        <w:r w:rsidR="00AE6A68" w:rsidRPr="00D62DAE">
                          <w:rPr>
                            <w:rFonts w:ascii="Arial" w:hAnsi="Arial" w:cs="Arial"/>
                            <w:szCs w:val="22"/>
                          </w:rPr>
                          <w:t xml:space="preserve"> be</w:t>
                        </w:r>
                        <w:r w:rsidR="002515B0" w:rsidRPr="00D62DAE">
                          <w:rPr>
                            <w:rFonts w:ascii="Arial" w:hAnsi="Arial" w:cs="Arial"/>
                            <w:szCs w:val="22"/>
                          </w:rPr>
                          <w:t xml:space="preserve"> signed and returned on Tuesday.</w:t>
                        </w:r>
                      </w:p>
                      <w:p w:rsidR="002515B0" w:rsidRPr="00D62DAE" w:rsidRDefault="002515B0" w:rsidP="00DA64A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szCs w:val="22"/>
                          </w:rPr>
                        </w:pPr>
                      </w:p>
                      <w:p w:rsidR="002515B0" w:rsidRPr="00D62DAE" w:rsidRDefault="00526DE2" w:rsidP="00DA64A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szCs w:val="22"/>
                          </w:rPr>
                        </w:pPr>
                        <w:r w:rsidRPr="00D62DAE">
                          <w:rPr>
                            <w:rFonts w:ascii="Arial" w:hAnsi="Arial" w:cs="Arial"/>
                            <w:szCs w:val="22"/>
                          </w:rPr>
                          <w:t>5</w:t>
                        </w:r>
                        <w:r w:rsidR="002515B0" w:rsidRPr="00D62DAE">
                          <w:rPr>
                            <w:rFonts w:ascii="Arial" w:hAnsi="Arial" w:cs="Arial"/>
                            <w:szCs w:val="22"/>
                          </w:rPr>
                          <w:t xml:space="preserve">.  If your child is absent, please send in a note the next day explaining their absence.  </w:t>
                        </w:r>
                      </w:p>
                      <w:p w:rsidR="00526DE2" w:rsidRPr="00D62DAE" w:rsidRDefault="00526DE2" w:rsidP="00DA64A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szCs w:val="22"/>
                          </w:rPr>
                        </w:pPr>
                      </w:p>
                      <w:p w:rsidR="00526DE2" w:rsidRPr="00D62DAE" w:rsidRDefault="00526DE2" w:rsidP="00DA64A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szCs w:val="22"/>
                          </w:rPr>
                        </w:pPr>
                        <w:r w:rsidRPr="00D62DAE">
                          <w:rPr>
                            <w:rFonts w:ascii="Arial" w:hAnsi="Arial" w:cs="Arial"/>
                            <w:szCs w:val="22"/>
                          </w:rPr>
                          <w:t>6.  Reading logs will be collected each Friday for a grade.  On the back of the assignment, you will find how many points they have acquired and their percentage for their AR tests.</w:t>
                        </w:r>
                      </w:p>
                      <w:p w:rsidR="00702FE6" w:rsidRPr="00D62DAE" w:rsidRDefault="00702FE6" w:rsidP="00DA64A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szCs w:val="22"/>
                          </w:rPr>
                        </w:pPr>
                      </w:p>
                      <w:p w:rsidR="00702FE6" w:rsidRPr="00D62DAE" w:rsidRDefault="00702FE6" w:rsidP="00DA64A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szCs w:val="22"/>
                          </w:rPr>
                        </w:pPr>
                        <w:r w:rsidRPr="00D62DAE">
                          <w:rPr>
                            <w:rFonts w:ascii="Arial" w:hAnsi="Arial" w:cs="Arial"/>
                            <w:szCs w:val="22"/>
                          </w:rPr>
                          <w:t>7.  Please check out PowerSchool to see your child’s progress.</w:t>
                        </w:r>
                        <w:r w:rsidR="001E32A5">
                          <w:rPr>
                            <w:rFonts w:ascii="Arial" w:hAnsi="Arial" w:cs="Arial"/>
                            <w:szCs w:val="22"/>
                          </w:rPr>
                          <w:t xml:space="preserve"> If you do not have access, see Mrs. </w:t>
                        </w:r>
                        <w:proofErr w:type="spellStart"/>
                        <w:r w:rsidR="001E32A5">
                          <w:rPr>
                            <w:rFonts w:ascii="Arial" w:hAnsi="Arial" w:cs="Arial"/>
                            <w:szCs w:val="22"/>
                          </w:rPr>
                          <w:t>Chavis</w:t>
                        </w:r>
                        <w:proofErr w:type="spellEnd"/>
                        <w:r w:rsidR="001E32A5">
                          <w:rPr>
                            <w:rFonts w:ascii="Arial" w:hAnsi="Arial" w:cs="Arial"/>
                            <w:szCs w:val="22"/>
                          </w:rPr>
                          <w:t xml:space="preserve"> in the main office.  </w:t>
                        </w:r>
                      </w:p>
                    </w:txbxContent>
                  </v:textbox>
                </v:shape>
                <v:shape id="Picture 16" o:spid="_x0000_s1034" type="#_x0000_t75" style="position:absolute;left:2449;top:45978;width:26526;height:19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6N/jEAAAA2wAAAA8AAABkcnMvZG93bnJldi54bWxEj0+LwjAQxe8Lfocwgrc1ddFSqlHURVHY&#10;i38Qj2MztsVmUpqo3W+/ERa8zfDe+82byaw1lXhQ40rLCgb9CARxZnXJuYLjYfWZgHAeWWNlmRT8&#10;koPZtPMxwVTbJ+/osfe5CBB2KSoovK9TKV1WkEHXtzVx0K62MejD2uRSN/gMcFPJryiKpcGSw4UC&#10;a1oWlN32dxMot+Xisj59x4kbDbej/Edicr4q1eu28zEIT61/m//TGx3qx/D6JQwgp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6N/jEAAAA2wAAAA8AAAAAAAAAAAAAAAAA&#10;nwIAAGRycy9kb3ducmV2LnhtbFBLBQYAAAAABAAEAPcAAACQAwAAAAA=&#10;">
                  <v:imagedata r:id="rId26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-237490</wp:posOffset>
                </wp:positionV>
                <wp:extent cx="2654300" cy="7480935"/>
                <wp:effectExtent l="0" t="635" r="3175" b="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748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5B0" w:rsidRPr="00290820" w:rsidRDefault="002515B0" w:rsidP="00E33D7F">
                            <w:pPr>
                              <w:spacing w:after="0"/>
                              <w:jc w:val="center"/>
                              <w:rPr>
                                <w:rFonts w:ascii="Boring Lesson" w:hAnsi="Boring Lesson" w:cs="BeyondControl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90820">
                              <w:rPr>
                                <w:rFonts w:ascii="Boring Lesson" w:hAnsi="Boring Lesson" w:cs="BeyondControl"/>
                                <w:sz w:val="36"/>
                                <w:szCs w:val="36"/>
                                <w:u w:val="single"/>
                              </w:rPr>
                              <w:t>Homework</w:t>
                            </w:r>
                          </w:p>
                          <w:p w:rsidR="002515B0" w:rsidRDefault="002515B0" w:rsidP="0031419C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515B0" w:rsidRDefault="002515B0" w:rsidP="0031419C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Homework will be graded in a variety of methods. </w:t>
                            </w:r>
                          </w:p>
                          <w:p w:rsidR="002515B0" w:rsidRDefault="002515B0" w:rsidP="0031419C">
                            <w:pPr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Completion</w:t>
                            </w:r>
                          </w:p>
                          <w:p w:rsidR="002515B0" w:rsidRDefault="002515B0" w:rsidP="0031419C">
                            <w:pPr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Accuracy</w:t>
                            </w:r>
                          </w:p>
                          <w:p w:rsidR="002515B0" w:rsidRDefault="002515B0" w:rsidP="00526DE2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515B0" w:rsidRDefault="00526DE2" w:rsidP="001E730A">
                            <w:pPr>
                              <w:spacing w:after="4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Students should </w:t>
                            </w:r>
                            <w:r w:rsidR="0094381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complete their reading log each night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 Periodically, students will have a project</w:t>
                            </w:r>
                            <w:r w:rsidR="00AA28E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or homework in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Science</w:t>
                            </w:r>
                            <w:r w:rsidR="00AA28E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Math, and Language Arts.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Students will also be encouraged to study for tests and quizzes as part of their homework assignments!</w:t>
                            </w:r>
                            <w:r w:rsidR="008206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8206B7" w:rsidRDefault="008206B7" w:rsidP="001E730A">
                            <w:pPr>
                              <w:spacing w:after="4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>*</w:t>
                            </w:r>
                            <w:r w:rsidRPr="008206B7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>Students not turning in homework on time will lose recess and a ticket.</w:t>
                            </w:r>
                          </w:p>
                          <w:p w:rsidR="002515B0" w:rsidRPr="00AC276E" w:rsidRDefault="002515B0" w:rsidP="007641B0">
                            <w:pPr>
                              <w:spacing w:after="0"/>
                              <w:jc w:val="center"/>
                              <w:rPr>
                                <w:rFonts w:ascii="Love Letters" w:hAnsi="Love Letters" w:cs="BeyondContro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ove Letters" w:hAnsi="Love Letters" w:cs="BeyondControl"/>
                                <w:sz w:val="44"/>
                                <w:szCs w:val="44"/>
                              </w:rPr>
                              <w:t>Make-up Policy</w:t>
                            </w:r>
                            <w:r w:rsidR="0060446A">
                              <w:rPr>
                                <w:rFonts w:ascii="Love Letters" w:hAnsi="Love Letters" w:cs="BeyondControl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:rsidR="002515B0" w:rsidRPr="008206B7" w:rsidRDefault="002515B0" w:rsidP="005D31EA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8206B7">
                              <w:rPr>
                                <w:rFonts w:ascii="Arial" w:hAnsi="Arial" w:cs="Arial"/>
                                <w:szCs w:val="22"/>
                              </w:rPr>
                              <w:t>When students are absent, the procedure is:</w:t>
                            </w:r>
                          </w:p>
                          <w:p w:rsidR="002515B0" w:rsidRPr="008206B7" w:rsidRDefault="002515B0" w:rsidP="00FE1A23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8206B7">
                              <w:rPr>
                                <w:rFonts w:ascii="Arial" w:hAnsi="Arial" w:cs="Arial"/>
                                <w:szCs w:val="22"/>
                              </w:rPr>
                              <w:t>Notes should be obtained from a fellow student.</w:t>
                            </w:r>
                          </w:p>
                          <w:p w:rsidR="00AA28ED" w:rsidRPr="008206B7" w:rsidRDefault="00AA28ED" w:rsidP="00FE1A23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8206B7">
                              <w:rPr>
                                <w:rFonts w:ascii="Arial" w:hAnsi="Arial" w:cs="Arial"/>
                                <w:b/>
                                <w:szCs w:val="22"/>
                                <w:u w:val="single"/>
                              </w:rPr>
                              <w:t xml:space="preserve">Students </w:t>
                            </w:r>
                            <w:r w:rsidRPr="008206B7">
                              <w:rPr>
                                <w:rFonts w:ascii="Arial" w:hAnsi="Arial" w:cs="Arial"/>
                                <w:szCs w:val="22"/>
                              </w:rPr>
                              <w:t xml:space="preserve">should contact the teacher for missed assignments. </w:t>
                            </w:r>
                          </w:p>
                          <w:p w:rsidR="002515B0" w:rsidRPr="008206B7" w:rsidRDefault="002515B0" w:rsidP="00FE1A23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8206B7">
                              <w:rPr>
                                <w:rFonts w:ascii="Arial" w:hAnsi="Arial" w:cs="Arial"/>
                                <w:szCs w:val="22"/>
                              </w:rPr>
                              <w:t>All missed work is t</w:t>
                            </w:r>
                            <w:r w:rsidR="001E32A5">
                              <w:rPr>
                                <w:rFonts w:ascii="Arial" w:hAnsi="Arial" w:cs="Arial"/>
                                <w:szCs w:val="22"/>
                              </w:rPr>
                              <w:t>o be completed</w:t>
                            </w:r>
                            <w:r w:rsidRPr="008206B7">
                              <w:rPr>
                                <w:rFonts w:ascii="Arial" w:hAnsi="Arial" w:cs="Arial"/>
                                <w:szCs w:val="22"/>
                              </w:rPr>
                              <w:t>.</w:t>
                            </w:r>
                            <w:r w:rsidR="001E32A5">
                              <w:rPr>
                                <w:rFonts w:ascii="Arial" w:hAnsi="Arial" w:cs="Arial"/>
                                <w:szCs w:val="22"/>
                              </w:rPr>
                              <w:t xml:space="preserve">  Please refer to student handbook.  </w:t>
                            </w:r>
                          </w:p>
                          <w:p w:rsidR="002515B0" w:rsidRPr="008206B7" w:rsidRDefault="002515B0" w:rsidP="00FE1A23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8206B7">
                              <w:rPr>
                                <w:rFonts w:ascii="Arial" w:hAnsi="Arial" w:cs="Arial"/>
                                <w:szCs w:val="22"/>
                              </w:rPr>
                              <w:t>Students missing class for ALPS, SCA, sports, etc. are responsible for completing and turning in assignments when they are due.</w:t>
                            </w:r>
                          </w:p>
                          <w:p w:rsidR="002515B0" w:rsidRPr="007C74E3" w:rsidRDefault="002515B0" w:rsidP="00FE1A2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0;margin-top:-18.7pt;width:209pt;height:589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zC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" filled="f" stroked="f">
                <v:textbox>
                  <w:txbxContent>
                    <w:p w:rsidR="002515B0" w:rsidRPr="00290820" w:rsidRDefault="002515B0" w:rsidP="00E33D7F">
                      <w:pPr>
                        <w:spacing w:after="0"/>
                        <w:jc w:val="center"/>
                        <w:rPr>
                          <w:rFonts w:ascii="Boring Lesson" w:hAnsi="Boring Lesson" w:cs="BeyondControl"/>
                          <w:sz w:val="36"/>
                          <w:szCs w:val="36"/>
                          <w:u w:val="single"/>
                        </w:rPr>
                      </w:pPr>
                      <w:r w:rsidRPr="00290820">
                        <w:rPr>
                          <w:rFonts w:ascii="Boring Lesson" w:hAnsi="Boring Lesson" w:cs="BeyondControl"/>
                          <w:sz w:val="36"/>
                          <w:szCs w:val="36"/>
                          <w:u w:val="single"/>
                        </w:rPr>
                        <w:t>Homework</w:t>
                      </w:r>
                    </w:p>
                    <w:p w:rsidR="002515B0" w:rsidRDefault="002515B0" w:rsidP="0031419C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515B0" w:rsidRDefault="002515B0" w:rsidP="0031419C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Homework will be graded in a variety of methods. </w:t>
                      </w:r>
                    </w:p>
                    <w:p w:rsidR="002515B0" w:rsidRDefault="002515B0" w:rsidP="0031419C">
                      <w:pPr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Completion</w:t>
                      </w:r>
                    </w:p>
                    <w:p w:rsidR="002515B0" w:rsidRDefault="002515B0" w:rsidP="0031419C">
                      <w:pPr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Accuracy</w:t>
                      </w:r>
                    </w:p>
                    <w:p w:rsidR="002515B0" w:rsidRDefault="002515B0" w:rsidP="00526DE2">
                      <w:pPr>
                        <w:spacing w:after="0"/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515B0" w:rsidRDefault="00526DE2" w:rsidP="001E730A">
                      <w:pPr>
                        <w:spacing w:after="4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Students should </w:t>
                      </w:r>
                      <w:r w:rsidR="00943819">
                        <w:rPr>
                          <w:rFonts w:ascii="Arial" w:hAnsi="Arial" w:cs="Arial"/>
                          <w:sz w:val="24"/>
                          <w:szCs w:val="24"/>
                        </w:rPr>
                        <w:t>complete their reading log each night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  Periodically, students will have a project</w:t>
                      </w:r>
                      <w:r w:rsidR="00AA28E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or homework in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Science</w:t>
                      </w:r>
                      <w:r w:rsidR="00AA28E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Math, and Language Arts.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Students will also be encouraged to study for tests and quizzes as part of their homework assignments!</w:t>
                      </w:r>
                      <w:r w:rsidR="008206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8206B7" w:rsidRDefault="008206B7" w:rsidP="001E730A">
                      <w:pPr>
                        <w:spacing w:after="4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  <w:t>*</w:t>
                      </w:r>
                      <w:r w:rsidRPr="008206B7"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  <w:t>Students not turning in homework on time will lose recess and a ticket.</w:t>
                      </w:r>
                    </w:p>
                    <w:p w:rsidR="002515B0" w:rsidRPr="00AC276E" w:rsidRDefault="002515B0" w:rsidP="007641B0">
                      <w:pPr>
                        <w:spacing w:after="0"/>
                        <w:jc w:val="center"/>
                        <w:rPr>
                          <w:rFonts w:ascii="Love Letters" w:hAnsi="Love Letters" w:cs="BeyondControl"/>
                          <w:sz w:val="44"/>
                          <w:szCs w:val="44"/>
                        </w:rPr>
                      </w:pPr>
                      <w:r>
                        <w:rPr>
                          <w:rFonts w:ascii="Love Letters" w:hAnsi="Love Letters" w:cs="BeyondControl"/>
                          <w:sz w:val="44"/>
                          <w:szCs w:val="44"/>
                        </w:rPr>
                        <w:t>Make-up Policy</w:t>
                      </w:r>
                      <w:r w:rsidR="0060446A">
                        <w:rPr>
                          <w:rFonts w:ascii="Love Letters" w:hAnsi="Love Letters" w:cs="BeyondControl"/>
                          <w:sz w:val="44"/>
                          <w:szCs w:val="44"/>
                        </w:rPr>
                        <w:br/>
                      </w:r>
                    </w:p>
                    <w:p w:rsidR="002515B0" w:rsidRPr="008206B7" w:rsidRDefault="002515B0" w:rsidP="005D31EA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r w:rsidRPr="008206B7">
                        <w:rPr>
                          <w:rFonts w:ascii="Arial" w:hAnsi="Arial" w:cs="Arial"/>
                          <w:szCs w:val="22"/>
                        </w:rPr>
                        <w:t>When students are absent, the procedure is:</w:t>
                      </w:r>
                    </w:p>
                    <w:p w:rsidR="002515B0" w:rsidRPr="008206B7" w:rsidRDefault="002515B0" w:rsidP="00FE1A23">
                      <w:pPr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szCs w:val="22"/>
                        </w:rPr>
                      </w:pPr>
                      <w:r w:rsidRPr="008206B7">
                        <w:rPr>
                          <w:rFonts w:ascii="Arial" w:hAnsi="Arial" w:cs="Arial"/>
                          <w:szCs w:val="22"/>
                        </w:rPr>
                        <w:t>Notes should be obtained from a fellow student.</w:t>
                      </w:r>
                    </w:p>
                    <w:p w:rsidR="00AA28ED" w:rsidRPr="008206B7" w:rsidRDefault="00AA28ED" w:rsidP="00FE1A23">
                      <w:pPr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szCs w:val="22"/>
                        </w:rPr>
                      </w:pPr>
                      <w:r w:rsidRPr="008206B7">
                        <w:rPr>
                          <w:rFonts w:ascii="Arial" w:hAnsi="Arial" w:cs="Arial"/>
                          <w:b/>
                          <w:szCs w:val="22"/>
                          <w:u w:val="single"/>
                        </w:rPr>
                        <w:t xml:space="preserve">Students </w:t>
                      </w:r>
                      <w:r w:rsidRPr="008206B7">
                        <w:rPr>
                          <w:rFonts w:ascii="Arial" w:hAnsi="Arial" w:cs="Arial"/>
                          <w:szCs w:val="22"/>
                        </w:rPr>
                        <w:t xml:space="preserve">should contact the teacher for missed assignments. </w:t>
                      </w:r>
                    </w:p>
                    <w:p w:rsidR="002515B0" w:rsidRPr="008206B7" w:rsidRDefault="002515B0" w:rsidP="00FE1A23">
                      <w:pPr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szCs w:val="22"/>
                        </w:rPr>
                      </w:pPr>
                      <w:r w:rsidRPr="008206B7">
                        <w:rPr>
                          <w:rFonts w:ascii="Arial" w:hAnsi="Arial" w:cs="Arial"/>
                          <w:szCs w:val="22"/>
                        </w:rPr>
                        <w:t>All missed work is t</w:t>
                      </w:r>
                      <w:r w:rsidR="001E32A5">
                        <w:rPr>
                          <w:rFonts w:ascii="Arial" w:hAnsi="Arial" w:cs="Arial"/>
                          <w:szCs w:val="22"/>
                        </w:rPr>
                        <w:t>o be completed</w:t>
                      </w:r>
                      <w:r w:rsidRPr="008206B7">
                        <w:rPr>
                          <w:rFonts w:ascii="Arial" w:hAnsi="Arial" w:cs="Arial"/>
                          <w:szCs w:val="22"/>
                        </w:rPr>
                        <w:t>.</w:t>
                      </w:r>
                      <w:r w:rsidR="001E32A5">
                        <w:rPr>
                          <w:rFonts w:ascii="Arial" w:hAnsi="Arial" w:cs="Arial"/>
                          <w:szCs w:val="22"/>
                        </w:rPr>
                        <w:t xml:space="preserve">  Please refer to student handbook.  </w:t>
                      </w:r>
                    </w:p>
                    <w:p w:rsidR="002515B0" w:rsidRPr="008206B7" w:rsidRDefault="002515B0" w:rsidP="00FE1A23">
                      <w:pPr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szCs w:val="22"/>
                        </w:rPr>
                      </w:pPr>
                      <w:r w:rsidRPr="008206B7">
                        <w:rPr>
                          <w:rFonts w:ascii="Arial" w:hAnsi="Arial" w:cs="Arial"/>
                          <w:szCs w:val="22"/>
                        </w:rPr>
                        <w:t>Students missing class for ALPS, SCA, sports, etc. are responsible for completing and turning in assignments when they are due.</w:t>
                      </w:r>
                    </w:p>
                    <w:p w:rsidR="002515B0" w:rsidRPr="007C74E3" w:rsidRDefault="002515B0" w:rsidP="00FE1A2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E1A23" w:rsidRDefault="00FE1A23" w:rsidP="007C74E3"/>
    <w:p w:rsidR="00FE1A23" w:rsidRDefault="00FE1A23" w:rsidP="007C74E3"/>
    <w:p w:rsidR="00FE1A23" w:rsidRDefault="00FE1A23" w:rsidP="007C74E3"/>
    <w:p w:rsidR="00FE1A23" w:rsidRDefault="00FE1A23" w:rsidP="007C74E3"/>
    <w:p w:rsidR="00FE1A23" w:rsidRDefault="00FE1A23" w:rsidP="007C74E3"/>
    <w:p w:rsidR="00FE1A23" w:rsidRDefault="00FE1A23" w:rsidP="007C74E3"/>
    <w:p w:rsidR="00FE1A23" w:rsidRDefault="00FE1A23" w:rsidP="007C74E3"/>
    <w:p w:rsidR="00FE1A23" w:rsidRDefault="00FE1A23" w:rsidP="007C74E3"/>
    <w:p w:rsidR="00FE1A23" w:rsidRDefault="00FE1A23" w:rsidP="007C74E3"/>
    <w:p w:rsidR="00FE1A23" w:rsidRDefault="00FE1A23" w:rsidP="007C74E3"/>
    <w:p w:rsidR="00FE1A23" w:rsidRDefault="00FE1A23" w:rsidP="007C74E3"/>
    <w:p w:rsidR="00FE1A23" w:rsidRDefault="00FE1A23" w:rsidP="007C74E3"/>
    <w:p w:rsidR="00FE1A23" w:rsidRDefault="00FE1A23" w:rsidP="007C74E3"/>
    <w:p w:rsidR="00FE1A23" w:rsidRDefault="00FE1A23" w:rsidP="007C74E3"/>
    <w:p w:rsidR="00FE1A23" w:rsidRDefault="00FE1A23" w:rsidP="007C74E3"/>
    <w:p w:rsidR="00FE1A23" w:rsidRDefault="00FE1A23" w:rsidP="007C74E3"/>
    <w:p w:rsidR="00FE1A23" w:rsidRDefault="00FE1A23" w:rsidP="007C74E3"/>
    <w:p w:rsidR="00FE1A23" w:rsidRDefault="00FE1A23" w:rsidP="007C74E3"/>
    <w:p w:rsidR="00FE1A23" w:rsidRDefault="00FE1A23" w:rsidP="007C74E3"/>
    <w:p w:rsidR="00FE1A23" w:rsidRPr="007C74E3" w:rsidRDefault="00FE1A23" w:rsidP="007C74E3"/>
    <w:sectPr w:rsidR="00FE1A23" w:rsidRPr="007C74E3" w:rsidSect="005D31EA">
      <w:pgSz w:w="15840" w:h="12240" w:orient="landscape"/>
      <w:pgMar w:top="720" w:right="835" w:bottom="720" w:left="440" w:header="0" w:footer="0" w:gutter="0"/>
      <w:cols w:space="144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F Collegiat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hMyStars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BeyondControl">
    <w:charset w:val="00"/>
    <w:family w:val="auto"/>
    <w:pitch w:val="variable"/>
    <w:sig w:usb0="00000003" w:usb1="00000000" w:usb2="00000040" w:usb3="00000000" w:csb0="00000001" w:csb1="00000000"/>
  </w:font>
  <w:font w:name="Ziggy Zoe">
    <w:charset w:val="00"/>
    <w:family w:val="auto"/>
    <w:pitch w:val="variable"/>
    <w:sig w:usb0="80000027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ulde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Albertus">
    <w:altName w:val="Candara"/>
    <w:charset w:val="00"/>
    <w:family w:val="swiss"/>
    <w:pitch w:val="variable"/>
    <w:sig w:usb0="00000007" w:usb1="00000000" w:usb2="00000000" w:usb3="00000000" w:csb0="00000093" w:csb1="00000000"/>
  </w:font>
  <w:font w:name="MarkerFinePoint-Plain">
    <w:charset w:val="00"/>
    <w:family w:val="auto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Ghostwrite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Kimberley">
    <w:charset w:val="00"/>
    <w:family w:val="auto"/>
    <w:pitch w:val="variable"/>
    <w:sig w:usb0="80000027" w:usb1="00000000" w:usb2="00000040" w:usb3="00000000" w:csb0="00000001" w:csb1="00000000"/>
  </w:font>
  <w:font w:name="Boring Lesson">
    <w:charset w:val="00"/>
    <w:family w:val="auto"/>
    <w:pitch w:val="variable"/>
    <w:sig w:usb0="00000003" w:usb1="00000000" w:usb2="00000000" w:usb3="00000000" w:csb0="00000001" w:csb1="00000000"/>
  </w:font>
  <w:font w:name="Love Letters">
    <w:altName w:val="Impact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1E01B9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93C94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90D25B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15CE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8"/>
    <w:multiLevelType w:val="singleLevel"/>
    <w:tmpl w:val="C3ECEA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44E5435"/>
    <w:multiLevelType w:val="hybridMultilevel"/>
    <w:tmpl w:val="850A7A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7B6220"/>
    <w:multiLevelType w:val="hybridMultilevel"/>
    <w:tmpl w:val="BDE220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CE72696"/>
    <w:multiLevelType w:val="hybridMultilevel"/>
    <w:tmpl w:val="D0EEDF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C3F4A97"/>
    <w:multiLevelType w:val="hybridMultilevel"/>
    <w:tmpl w:val="AE1CF3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D3D62C0"/>
    <w:multiLevelType w:val="hybridMultilevel"/>
    <w:tmpl w:val="20E2DC9C"/>
    <w:lvl w:ilvl="0" w:tplc="E7181A5A">
      <w:start w:val="1"/>
      <w:numFmt w:val="decimal"/>
      <w:lvlText w:val="%1."/>
      <w:lvlJc w:val="left"/>
      <w:pPr>
        <w:ind w:left="1080" w:hanging="720"/>
      </w:pPr>
      <w:rPr>
        <w:rFonts w:ascii="SF Collegiate" w:eastAsia="Times New Roman" w:hAnsi="SF Collegiate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A234A7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Courier" w:hAnsi="Courier" w:hint="default"/>
        <w:b/>
        <w:i w:val="0"/>
        <w:sz w:val="24"/>
      </w:rPr>
    </w:lvl>
  </w:abstractNum>
  <w:abstractNum w:abstractNumId="11">
    <w:nsid w:val="7010599C"/>
    <w:multiLevelType w:val="hybridMultilevel"/>
    <w:tmpl w:val="FDF8A3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193BCE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Courier" w:hAnsi="Courier" w:hint="default"/>
        <w:b/>
        <w:i w:val="0"/>
        <w:sz w:val="24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0"/>
  </w:num>
  <w:num w:numId="7">
    <w:abstractNumId w:val="10"/>
    <w:lvlOverride w:ilvl="0">
      <w:startOverride w:val="1"/>
    </w:lvlOverride>
  </w:num>
  <w:num w:numId="8">
    <w:abstractNumId w:val="12"/>
  </w:num>
  <w:num w:numId="9">
    <w:abstractNumId w:val="12"/>
    <w:lvlOverride w:ilvl="0">
      <w:startOverride w:val="1"/>
    </w:lvlOverride>
  </w:num>
  <w:num w:numId="10">
    <w:abstractNumId w:val="8"/>
  </w:num>
  <w:num w:numId="11">
    <w:abstractNumId w:val="11"/>
  </w:num>
  <w:num w:numId="12">
    <w:abstractNumId w:val="7"/>
  </w:num>
  <w:num w:numId="13">
    <w:abstractNumId w:val="5"/>
  </w:num>
  <w:num w:numId="14">
    <w:abstractNumId w:val="6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187"/>
  <w:displayHorizont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2F2"/>
    <w:rsid w:val="000014E0"/>
    <w:rsid w:val="00015060"/>
    <w:rsid w:val="0003653D"/>
    <w:rsid w:val="00036FAA"/>
    <w:rsid w:val="00054369"/>
    <w:rsid w:val="00070CBE"/>
    <w:rsid w:val="0008681E"/>
    <w:rsid w:val="000A78A4"/>
    <w:rsid w:val="000D3FA3"/>
    <w:rsid w:val="000D5E5E"/>
    <w:rsid w:val="001420E5"/>
    <w:rsid w:val="00156F05"/>
    <w:rsid w:val="0017236A"/>
    <w:rsid w:val="001762D7"/>
    <w:rsid w:val="001E32A5"/>
    <w:rsid w:val="001E730A"/>
    <w:rsid w:val="002018D0"/>
    <w:rsid w:val="00202E00"/>
    <w:rsid w:val="00211E65"/>
    <w:rsid w:val="00214361"/>
    <w:rsid w:val="00215B72"/>
    <w:rsid w:val="0022757F"/>
    <w:rsid w:val="00232CDC"/>
    <w:rsid w:val="002515B0"/>
    <w:rsid w:val="00283F32"/>
    <w:rsid w:val="002871F1"/>
    <w:rsid w:val="00287855"/>
    <w:rsid w:val="00290820"/>
    <w:rsid w:val="00292816"/>
    <w:rsid w:val="00292DFA"/>
    <w:rsid w:val="002C3FC4"/>
    <w:rsid w:val="00302872"/>
    <w:rsid w:val="003126BF"/>
    <w:rsid w:val="0031419C"/>
    <w:rsid w:val="003204BC"/>
    <w:rsid w:val="0033222D"/>
    <w:rsid w:val="00344839"/>
    <w:rsid w:val="003B1BAD"/>
    <w:rsid w:val="003B7C3E"/>
    <w:rsid w:val="003D5150"/>
    <w:rsid w:val="003F3795"/>
    <w:rsid w:val="00411A11"/>
    <w:rsid w:val="0043483F"/>
    <w:rsid w:val="00455DFC"/>
    <w:rsid w:val="00460EDB"/>
    <w:rsid w:val="00466207"/>
    <w:rsid w:val="00473073"/>
    <w:rsid w:val="00490F6E"/>
    <w:rsid w:val="004D6EEA"/>
    <w:rsid w:val="00506722"/>
    <w:rsid w:val="005136AA"/>
    <w:rsid w:val="00517687"/>
    <w:rsid w:val="00526DE2"/>
    <w:rsid w:val="005375DD"/>
    <w:rsid w:val="0057782C"/>
    <w:rsid w:val="005A1A87"/>
    <w:rsid w:val="005B6C8A"/>
    <w:rsid w:val="005D1B5A"/>
    <w:rsid w:val="005D31EA"/>
    <w:rsid w:val="005F3170"/>
    <w:rsid w:val="005F3C7F"/>
    <w:rsid w:val="0060446A"/>
    <w:rsid w:val="00620ECB"/>
    <w:rsid w:val="00640D0F"/>
    <w:rsid w:val="00656EF8"/>
    <w:rsid w:val="00662E71"/>
    <w:rsid w:val="006A0CAA"/>
    <w:rsid w:val="006B1B5F"/>
    <w:rsid w:val="006C5F2F"/>
    <w:rsid w:val="006E46FB"/>
    <w:rsid w:val="00702FE6"/>
    <w:rsid w:val="007150FC"/>
    <w:rsid w:val="0072761E"/>
    <w:rsid w:val="007641B0"/>
    <w:rsid w:val="0076700B"/>
    <w:rsid w:val="0077569C"/>
    <w:rsid w:val="007B02F2"/>
    <w:rsid w:val="007C74E3"/>
    <w:rsid w:val="007F15EA"/>
    <w:rsid w:val="0080683F"/>
    <w:rsid w:val="008206B7"/>
    <w:rsid w:val="00822C15"/>
    <w:rsid w:val="008421E2"/>
    <w:rsid w:val="0085622B"/>
    <w:rsid w:val="00857A24"/>
    <w:rsid w:val="00876F01"/>
    <w:rsid w:val="008B5DCD"/>
    <w:rsid w:val="008E4967"/>
    <w:rsid w:val="008E50F6"/>
    <w:rsid w:val="009025AC"/>
    <w:rsid w:val="00921D0E"/>
    <w:rsid w:val="0093279B"/>
    <w:rsid w:val="00943819"/>
    <w:rsid w:val="009524E2"/>
    <w:rsid w:val="00965272"/>
    <w:rsid w:val="00980AC4"/>
    <w:rsid w:val="009C5F3E"/>
    <w:rsid w:val="00A01B2B"/>
    <w:rsid w:val="00AA28ED"/>
    <w:rsid w:val="00AC276E"/>
    <w:rsid w:val="00AE6A68"/>
    <w:rsid w:val="00AF1F89"/>
    <w:rsid w:val="00B07E43"/>
    <w:rsid w:val="00B51A6B"/>
    <w:rsid w:val="00BD46D8"/>
    <w:rsid w:val="00C14BF4"/>
    <w:rsid w:val="00C45526"/>
    <w:rsid w:val="00C63430"/>
    <w:rsid w:val="00CB05B5"/>
    <w:rsid w:val="00D47724"/>
    <w:rsid w:val="00D52A9F"/>
    <w:rsid w:val="00D62DAE"/>
    <w:rsid w:val="00D77AB4"/>
    <w:rsid w:val="00D963EC"/>
    <w:rsid w:val="00DA58D9"/>
    <w:rsid w:val="00DA64A0"/>
    <w:rsid w:val="00DB1524"/>
    <w:rsid w:val="00DD40A2"/>
    <w:rsid w:val="00DF3403"/>
    <w:rsid w:val="00E24E5F"/>
    <w:rsid w:val="00E33D7F"/>
    <w:rsid w:val="00E6024D"/>
    <w:rsid w:val="00E65604"/>
    <w:rsid w:val="00E7596F"/>
    <w:rsid w:val="00EC6E2F"/>
    <w:rsid w:val="00F6286D"/>
    <w:rsid w:val="00F65302"/>
    <w:rsid w:val="00F66A5D"/>
    <w:rsid w:val="00F700CF"/>
    <w:rsid w:val="00FA32B5"/>
    <w:rsid w:val="00FC3587"/>
    <w:rsid w:val="00FD6CEF"/>
    <w:rsid w:val="00FE1A23"/>
    <w:rsid w:val="00FE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C3FC4"/>
    <w:pPr>
      <w:spacing w:after="240" w:line="240" w:lineRule="atLeast"/>
    </w:pPr>
    <w:rPr>
      <w:rFonts w:ascii="Garamond" w:hAnsi="Garamond"/>
      <w:sz w:val="22"/>
    </w:rPr>
  </w:style>
  <w:style w:type="paragraph" w:styleId="Heading1">
    <w:name w:val="heading 1"/>
    <w:basedOn w:val="DocumentLabel"/>
    <w:next w:val="Heading2"/>
    <w:qFormat/>
    <w:rsid w:val="002C3F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Heading2">
    <w:name w:val="heading 2"/>
    <w:basedOn w:val="Normal"/>
    <w:next w:val="BodyText"/>
    <w:qFormat/>
    <w:rsid w:val="002C3FC4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Heading3">
    <w:name w:val="heading 3"/>
    <w:basedOn w:val="Normal"/>
    <w:next w:val="Normal"/>
    <w:qFormat/>
    <w:rsid w:val="002C3FC4"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Heading4">
    <w:name w:val="heading 4"/>
    <w:basedOn w:val="Normal"/>
    <w:next w:val="BodyText"/>
    <w:qFormat/>
    <w:rsid w:val="002C3FC4"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Heading5">
    <w:name w:val="heading 5"/>
    <w:basedOn w:val="Heading4"/>
    <w:next w:val="BodyText"/>
    <w:qFormat/>
    <w:rsid w:val="002C3FC4"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Heading6">
    <w:name w:val="heading 6"/>
    <w:basedOn w:val="Normal"/>
    <w:next w:val="BodyText"/>
    <w:qFormat/>
    <w:rsid w:val="002C3FC4"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Heading7">
    <w:name w:val="heading 7"/>
    <w:basedOn w:val="Normal"/>
    <w:next w:val="BodyText"/>
    <w:qFormat/>
    <w:rsid w:val="002C3FC4"/>
    <w:pPr>
      <w:keepNext/>
      <w:outlineLvl w:val="6"/>
    </w:pPr>
    <w:rPr>
      <w:b/>
      <w:spacing w:val="-5"/>
      <w:kern w:val="28"/>
      <w:sz w:val="24"/>
    </w:rPr>
  </w:style>
  <w:style w:type="paragraph" w:styleId="Heading8">
    <w:name w:val="heading 8"/>
    <w:basedOn w:val="Normal"/>
    <w:next w:val="BodyText"/>
    <w:qFormat/>
    <w:rsid w:val="002C3FC4"/>
    <w:pPr>
      <w:keepNext/>
      <w:outlineLvl w:val="7"/>
    </w:pPr>
    <w:rPr>
      <w:i/>
      <w:spacing w:val="5"/>
      <w:kern w:val="28"/>
      <w:sz w:val="24"/>
    </w:rPr>
  </w:style>
  <w:style w:type="paragraph" w:styleId="Heading9">
    <w:name w:val="heading 9"/>
    <w:basedOn w:val="Normal"/>
    <w:next w:val="BodyText"/>
    <w:qFormat/>
    <w:rsid w:val="002C3FC4"/>
    <w:pPr>
      <w:keepNext/>
      <w:outlineLvl w:val="8"/>
    </w:pPr>
    <w:rPr>
      <w:i/>
      <w:spacing w:val="5"/>
      <w:kern w:val="28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qFormat/>
    <w:rsid w:val="002C3FC4"/>
    <w:rPr>
      <w:b/>
      <w:bCs w:val="0"/>
      <w:i w:val="0"/>
      <w:iCs w:val="0"/>
      <w:spacing w:val="-10"/>
    </w:rPr>
  </w:style>
  <w:style w:type="paragraph" w:styleId="BodyText">
    <w:name w:val="Body Text"/>
    <w:basedOn w:val="Normal"/>
    <w:rsid w:val="002C3FC4"/>
    <w:rPr>
      <w:spacing w:val="-5"/>
      <w:sz w:val="24"/>
    </w:rPr>
  </w:style>
  <w:style w:type="paragraph" w:styleId="CommentText">
    <w:name w:val="annotation text"/>
    <w:basedOn w:val="Normal"/>
    <w:semiHidden/>
    <w:rsid w:val="002C3FC4"/>
    <w:pPr>
      <w:tabs>
        <w:tab w:val="left" w:pos="187"/>
      </w:tabs>
    </w:pPr>
    <w:rPr>
      <w:sz w:val="18"/>
    </w:rPr>
  </w:style>
  <w:style w:type="paragraph" w:styleId="MacroText">
    <w:name w:val="macro"/>
    <w:basedOn w:val="BodyText"/>
    <w:semiHidden/>
    <w:rsid w:val="002C3FC4"/>
    <w:rPr>
      <w:rFonts w:ascii="Courier New" w:hAnsi="Courier New"/>
    </w:rPr>
  </w:style>
  <w:style w:type="paragraph" w:styleId="List">
    <w:name w:val="List"/>
    <w:basedOn w:val="BodyText"/>
    <w:rsid w:val="002C3FC4"/>
    <w:pPr>
      <w:tabs>
        <w:tab w:val="left" w:pos="720"/>
      </w:tabs>
      <w:spacing w:after="80"/>
      <w:ind w:left="720" w:hanging="360"/>
    </w:pPr>
  </w:style>
  <w:style w:type="paragraph" w:styleId="ListNumber">
    <w:name w:val="List Number"/>
    <w:basedOn w:val="List"/>
    <w:rsid w:val="002C3FC4"/>
    <w:pPr>
      <w:tabs>
        <w:tab w:val="clear" w:pos="720"/>
      </w:tabs>
      <w:spacing w:after="240"/>
      <w:ind w:left="0" w:firstLine="0"/>
    </w:pPr>
  </w:style>
  <w:style w:type="paragraph" w:styleId="List2">
    <w:name w:val="List 2"/>
    <w:basedOn w:val="List"/>
    <w:rsid w:val="002C3FC4"/>
    <w:pPr>
      <w:tabs>
        <w:tab w:val="clear" w:pos="720"/>
        <w:tab w:val="left" w:pos="1080"/>
      </w:tabs>
      <w:ind w:left="1080"/>
    </w:pPr>
  </w:style>
  <w:style w:type="paragraph" w:styleId="List3">
    <w:name w:val="List 3"/>
    <w:basedOn w:val="List"/>
    <w:rsid w:val="002C3FC4"/>
    <w:pPr>
      <w:tabs>
        <w:tab w:val="clear" w:pos="720"/>
        <w:tab w:val="left" w:pos="1440"/>
      </w:tabs>
      <w:ind w:left="1440"/>
    </w:pPr>
  </w:style>
  <w:style w:type="paragraph" w:styleId="List4">
    <w:name w:val="List 4"/>
    <w:basedOn w:val="List"/>
    <w:rsid w:val="002C3FC4"/>
    <w:pPr>
      <w:tabs>
        <w:tab w:val="clear" w:pos="720"/>
        <w:tab w:val="left" w:pos="1800"/>
      </w:tabs>
      <w:ind w:left="1800"/>
    </w:pPr>
  </w:style>
  <w:style w:type="paragraph" w:styleId="List5">
    <w:name w:val="List 5"/>
    <w:basedOn w:val="List"/>
    <w:rsid w:val="002C3FC4"/>
    <w:pPr>
      <w:tabs>
        <w:tab w:val="clear" w:pos="720"/>
        <w:tab w:val="left" w:pos="2160"/>
      </w:tabs>
      <w:ind w:left="2160"/>
    </w:pPr>
  </w:style>
  <w:style w:type="paragraph" w:styleId="ListNumber2">
    <w:name w:val="List Number 2"/>
    <w:basedOn w:val="ListNumber"/>
    <w:rsid w:val="002C3FC4"/>
    <w:pPr>
      <w:ind w:left="360"/>
    </w:pPr>
  </w:style>
  <w:style w:type="paragraph" w:styleId="ListNumber3">
    <w:name w:val="List Number 3"/>
    <w:basedOn w:val="ListNumber"/>
    <w:rsid w:val="002C3FC4"/>
    <w:pPr>
      <w:ind w:left="720"/>
    </w:pPr>
  </w:style>
  <w:style w:type="paragraph" w:styleId="ListNumber4">
    <w:name w:val="List Number 4"/>
    <w:basedOn w:val="ListNumber"/>
    <w:rsid w:val="002C3FC4"/>
    <w:pPr>
      <w:ind w:left="1080"/>
    </w:pPr>
  </w:style>
  <w:style w:type="paragraph" w:styleId="ListNumber5">
    <w:name w:val="List Number 5"/>
    <w:basedOn w:val="ListNumber"/>
    <w:rsid w:val="002C3FC4"/>
    <w:pPr>
      <w:ind w:left="1440"/>
    </w:pPr>
  </w:style>
  <w:style w:type="paragraph" w:styleId="BodyTextIndent">
    <w:name w:val="Body Text Indent"/>
    <w:basedOn w:val="BodyText"/>
    <w:rsid w:val="002C3FC4"/>
    <w:pPr>
      <w:ind w:firstLine="240"/>
    </w:pPr>
  </w:style>
  <w:style w:type="paragraph" w:styleId="ListContinue">
    <w:name w:val="List Continue"/>
    <w:basedOn w:val="List"/>
    <w:rsid w:val="002C3FC4"/>
    <w:pPr>
      <w:tabs>
        <w:tab w:val="clear" w:pos="720"/>
      </w:tabs>
      <w:spacing w:after="240"/>
      <w:ind w:left="0" w:firstLine="0"/>
    </w:pPr>
  </w:style>
  <w:style w:type="paragraph" w:styleId="ListContinue2">
    <w:name w:val="List Continue 2"/>
    <w:basedOn w:val="ListContinue"/>
    <w:rsid w:val="002C3FC4"/>
    <w:pPr>
      <w:ind w:left="360"/>
    </w:pPr>
  </w:style>
  <w:style w:type="paragraph" w:styleId="ListContinue3">
    <w:name w:val="List Continue 3"/>
    <w:basedOn w:val="ListContinue"/>
    <w:rsid w:val="002C3FC4"/>
    <w:pPr>
      <w:ind w:left="720"/>
    </w:pPr>
  </w:style>
  <w:style w:type="paragraph" w:styleId="ListContinue4">
    <w:name w:val="List Continue 4"/>
    <w:basedOn w:val="ListContinue"/>
    <w:rsid w:val="002C3FC4"/>
    <w:pPr>
      <w:ind w:left="1080"/>
    </w:pPr>
  </w:style>
  <w:style w:type="paragraph" w:styleId="ListContinue5">
    <w:name w:val="List Continue 5"/>
    <w:basedOn w:val="ListContinue"/>
    <w:rsid w:val="002C3FC4"/>
    <w:pPr>
      <w:ind w:left="1440"/>
    </w:pPr>
  </w:style>
  <w:style w:type="paragraph" w:styleId="Date">
    <w:name w:val="Date"/>
    <w:basedOn w:val="BodyText"/>
    <w:rsid w:val="002C3FC4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BlockQuotation">
    <w:name w:val="Block Quotation"/>
    <w:basedOn w:val="BodyText"/>
    <w:rsid w:val="002C3FC4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Picture">
    <w:name w:val="Picture"/>
    <w:basedOn w:val="BodyText"/>
    <w:rsid w:val="002C3FC4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customStyle="1" w:styleId="SubtitleCover">
    <w:name w:val="Subtitle Cover"/>
    <w:basedOn w:val="Normal"/>
    <w:next w:val="Normal"/>
    <w:rsid w:val="002C3FC4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TitleCover">
    <w:name w:val="Title Cover"/>
    <w:basedOn w:val="HeadingBase"/>
    <w:next w:val="SubtitleCover"/>
    <w:rsid w:val="002C3FC4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paragraph" w:customStyle="1" w:styleId="CompanyName">
    <w:name w:val="Company Name"/>
    <w:basedOn w:val="Normal"/>
    <w:next w:val="TitleCover"/>
    <w:rsid w:val="002C3FC4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Icon2">
    <w:name w:val="Icon 2"/>
    <w:basedOn w:val="Normal"/>
    <w:next w:val="Heading3"/>
    <w:rsid w:val="002C3FC4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customStyle="1" w:styleId="Address">
    <w:name w:val="Address"/>
    <w:basedOn w:val="BodyText"/>
    <w:rsid w:val="002C3FC4"/>
    <w:pPr>
      <w:keepLines/>
      <w:spacing w:after="0"/>
    </w:pPr>
  </w:style>
  <w:style w:type="paragraph" w:customStyle="1" w:styleId="BodyTextKeep">
    <w:name w:val="Body Text Keep"/>
    <w:basedOn w:val="BodyText"/>
    <w:rsid w:val="002C3FC4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customStyle="1" w:styleId="DocumentLabel">
    <w:name w:val="Document Label"/>
    <w:basedOn w:val="Normal"/>
    <w:next w:val="Heading1"/>
    <w:rsid w:val="002C3FC4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paragraph" w:customStyle="1" w:styleId="FootnoteBase">
    <w:name w:val="Footnote Base"/>
    <w:basedOn w:val="Normal"/>
    <w:rsid w:val="002C3FC4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customStyle="1" w:styleId="HeaderBase">
    <w:name w:val="Header Base"/>
    <w:basedOn w:val="Normal"/>
    <w:rsid w:val="002C3FC4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Footer">
    <w:name w:val="footer"/>
    <w:basedOn w:val="Normal"/>
    <w:rsid w:val="002C3FC4"/>
    <w:pPr>
      <w:tabs>
        <w:tab w:val="center" w:pos="4320"/>
        <w:tab w:val="right" w:pos="8640"/>
      </w:tabs>
    </w:pPr>
  </w:style>
  <w:style w:type="paragraph" w:customStyle="1" w:styleId="FooterEven">
    <w:name w:val="Footer Even"/>
    <w:basedOn w:val="Footer"/>
    <w:rsid w:val="002C3FC4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First">
    <w:name w:val="Footer First"/>
    <w:basedOn w:val="Footer"/>
    <w:rsid w:val="002C3FC4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Odd">
    <w:name w:val="Footer Odd"/>
    <w:basedOn w:val="Footer"/>
    <w:rsid w:val="002C3FC4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styleId="Header">
    <w:name w:val="header"/>
    <w:basedOn w:val="Normal"/>
    <w:rsid w:val="002C3FC4"/>
    <w:pPr>
      <w:tabs>
        <w:tab w:val="center" w:pos="4320"/>
        <w:tab w:val="right" w:pos="8640"/>
      </w:tabs>
    </w:pPr>
  </w:style>
  <w:style w:type="paragraph" w:customStyle="1" w:styleId="HeaderEven">
    <w:name w:val="Header Even"/>
    <w:basedOn w:val="Header"/>
    <w:rsid w:val="002C3FC4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First">
    <w:name w:val="Header First"/>
    <w:basedOn w:val="Header"/>
    <w:rsid w:val="002C3FC4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Odd">
    <w:name w:val="Header Odd"/>
    <w:basedOn w:val="Header"/>
    <w:rsid w:val="002C3FC4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customStyle="1" w:styleId="HeadingBase">
    <w:name w:val="Heading Base"/>
    <w:basedOn w:val="Normal"/>
    <w:next w:val="BodyText"/>
    <w:rsid w:val="002C3FC4"/>
    <w:pPr>
      <w:keepNext/>
      <w:keepLines/>
      <w:spacing w:before="120" w:after="120"/>
    </w:pPr>
    <w:rPr>
      <w:kern w:val="28"/>
      <w:sz w:val="18"/>
    </w:rPr>
  </w:style>
  <w:style w:type="paragraph" w:customStyle="1" w:styleId="Icon1">
    <w:name w:val="Icon 1"/>
    <w:basedOn w:val="Picture"/>
    <w:rsid w:val="002C3FC4"/>
  </w:style>
  <w:style w:type="paragraph" w:customStyle="1" w:styleId="ListFirst">
    <w:name w:val="List First"/>
    <w:basedOn w:val="List"/>
    <w:next w:val="List"/>
    <w:rsid w:val="002C3FC4"/>
    <w:pPr>
      <w:spacing w:after="240"/>
      <w:ind w:left="360" w:firstLine="0"/>
    </w:pPr>
  </w:style>
  <w:style w:type="paragraph" w:customStyle="1" w:styleId="ListLast">
    <w:name w:val="List Last"/>
    <w:basedOn w:val="List"/>
    <w:next w:val="BodyText"/>
    <w:rsid w:val="002C3FC4"/>
    <w:pPr>
      <w:spacing w:after="240"/>
      <w:ind w:left="360" w:firstLine="0"/>
    </w:pPr>
  </w:style>
  <w:style w:type="paragraph" w:customStyle="1" w:styleId="ListNumberFirst">
    <w:name w:val="List Number First"/>
    <w:basedOn w:val="ListNumber"/>
    <w:next w:val="ListNumber"/>
    <w:rsid w:val="002C3FC4"/>
  </w:style>
  <w:style w:type="paragraph" w:customStyle="1" w:styleId="ListNumberLast">
    <w:name w:val="List Number Last"/>
    <w:basedOn w:val="ListNumber"/>
    <w:next w:val="BodyText"/>
    <w:rsid w:val="002C3FC4"/>
  </w:style>
  <w:style w:type="paragraph" w:customStyle="1" w:styleId="SubjectLine">
    <w:name w:val="Subject Line"/>
    <w:basedOn w:val="BodyText"/>
    <w:next w:val="BodyText"/>
    <w:rsid w:val="002C3FC4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styleId="FootnoteReference">
    <w:name w:val="footnote reference"/>
    <w:semiHidden/>
    <w:rsid w:val="002C3FC4"/>
    <w:rPr>
      <w:vertAlign w:val="superscript"/>
    </w:rPr>
  </w:style>
  <w:style w:type="character" w:styleId="CommentReference">
    <w:name w:val="annotation reference"/>
    <w:semiHidden/>
    <w:rsid w:val="002C3FC4"/>
    <w:rPr>
      <w:sz w:val="16"/>
    </w:rPr>
  </w:style>
  <w:style w:type="character" w:styleId="PageNumber">
    <w:name w:val="page number"/>
    <w:rsid w:val="002C3FC4"/>
    <w:rPr>
      <w:b/>
      <w:bCs w:val="0"/>
    </w:rPr>
  </w:style>
  <w:style w:type="character" w:styleId="EndnoteReference">
    <w:name w:val="endnote reference"/>
    <w:semiHidden/>
    <w:rsid w:val="002C3FC4"/>
    <w:rPr>
      <w:vertAlign w:val="superscript"/>
    </w:rPr>
  </w:style>
  <w:style w:type="character" w:customStyle="1" w:styleId="Lead-inEmphasis">
    <w:name w:val="Lead-in Emphasis"/>
    <w:rsid w:val="002C3FC4"/>
    <w:rPr>
      <w:caps/>
      <w:sz w:val="20"/>
    </w:rPr>
  </w:style>
  <w:style w:type="character" w:customStyle="1" w:styleId="Superscript">
    <w:name w:val="Superscript"/>
    <w:rsid w:val="002C3FC4"/>
    <w:rPr>
      <w:vertAlign w:val="superscript"/>
    </w:rPr>
  </w:style>
  <w:style w:type="paragraph" w:customStyle="1" w:styleId="ReturnAddress">
    <w:name w:val="Return Address"/>
    <w:basedOn w:val="Address"/>
    <w:rsid w:val="002C3FC4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ss">
    <w:name w:val="ss"/>
    <w:basedOn w:val="ReturnAddress"/>
    <w:rsid w:val="002C3FC4"/>
  </w:style>
  <w:style w:type="paragraph" w:styleId="Caption">
    <w:name w:val="caption"/>
    <w:basedOn w:val="Picture"/>
    <w:next w:val="BodyText"/>
    <w:qFormat/>
    <w:rsid w:val="002C3FC4"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paragraph" w:styleId="EndnoteText">
    <w:name w:val="endnote text"/>
    <w:basedOn w:val="FootnoteBase"/>
    <w:semiHidden/>
    <w:rsid w:val="002C3FC4"/>
    <w:pPr>
      <w:spacing w:after="120"/>
    </w:pPr>
    <w:rPr>
      <w:rFonts w:ascii="Times New Roman" w:hAnsi="Times New Roman"/>
    </w:rPr>
  </w:style>
  <w:style w:type="paragraph" w:styleId="FootnoteText">
    <w:name w:val="footnote text"/>
    <w:basedOn w:val="FootnoteBase"/>
    <w:semiHidden/>
    <w:rsid w:val="002C3FC4"/>
    <w:pPr>
      <w:spacing w:after="120"/>
    </w:pPr>
  </w:style>
  <w:style w:type="character" w:styleId="Hyperlink">
    <w:name w:val="Hyperlink"/>
    <w:basedOn w:val="DefaultParagraphFont"/>
    <w:rsid w:val="007C74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15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1506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AA28E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C3FC4"/>
    <w:pPr>
      <w:spacing w:after="240" w:line="240" w:lineRule="atLeast"/>
    </w:pPr>
    <w:rPr>
      <w:rFonts w:ascii="Garamond" w:hAnsi="Garamond"/>
      <w:sz w:val="22"/>
    </w:rPr>
  </w:style>
  <w:style w:type="paragraph" w:styleId="Heading1">
    <w:name w:val="heading 1"/>
    <w:basedOn w:val="DocumentLabel"/>
    <w:next w:val="Heading2"/>
    <w:qFormat/>
    <w:rsid w:val="002C3F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Heading2">
    <w:name w:val="heading 2"/>
    <w:basedOn w:val="Normal"/>
    <w:next w:val="BodyText"/>
    <w:qFormat/>
    <w:rsid w:val="002C3FC4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Heading3">
    <w:name w:val="heading 3"/>
    <w:basedOn w:val="Normal"/>
    <w:next w:val="Normal"/>
    <w:qFormat/>
    <w:rsid w:val="002C3FC4"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Heading4">
    <w:name w:val="heading 4"/>
    <w:basedOn w:val="Normal"/>
    <w:next w:val="BodyText"/>
    <w:qFormat/>
    <w:rsid w:val="002C3FC4"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Heading5">
    <w:name w:val="heading 5"/>
    <w:basedOn w:val="Heading4"/>
    <w:next w:val="BodyText"/>
    <w:qFormat/>
    <w:rsid w:val="002C3FC4"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Heading6">
    <w:name w:val="heading 6"/>
    <w:basedOn w:val="Normal"/>
    <w:next w:val="BodyText"/>
    <w:qFormat/>
    <w:rsid w:val="002C3FC4"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Heading7">
    <w:name w:val="heading 7"/>
    <w:basedOn w:val="Normal"/>
    <w:next w:val="BodyText"/>
    <w:qFormat/>
    <w:rsid w:val="002C3FC4"/>
    <w:pPr>
      <w:keepNext/>
      <w:outlineLvl w:val="6"/>
    </w:pPr>
    <w:rPr>
      <w:b/>
      <w:spacing w:val="-5"/>
      <w:kern w:val="28"/>
      <w:sz w:val="24"/>
    </w:rPr>
  </w:style>
  <w:style w:type="paragraph" w:styleId="Heading8">
    <w:name w:val="heading 8"/>
    <w:basedOn w:val="Normal"/>
    <w:next w:val="BodyText"/>
    <w:qFormat/>
    <w:rsid w:val="002C3FC4"/>
    <w:pPr>
      <w:keepNext/>
      <w:outlineLvl w:val="7"/>
    </w:pPr>
    <w:rPr>
      <w:i/>
      <w:spacing w:val="5"/>
      <w:kern w:val="28"/>
      <w:sz w:val="24"/>
    </w:rPr>
  </w:style>
  <w:style w:type="paragraph" w:styleId="Heading9">
    <w:name w:val="heading 9"/>
    <w:basedOn w:val="Normal"/>
    <w:next w:val="BodyText"/>
    <w:qFormat/>
    <w:rsid w:val="002C3FC4"/>
    <w:pPr>
      <w:keepNext/>
      <w:outlineLvl w:val="8"/>
    </w:pPr>
    <w:rPr>
      <w:i/>
      <w:spacing w:val="5"/>
      <w:kern w:val="28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qFormat/>
    <w:rsid w:val="002C3FC4"/>
    <w:rPr>
      <w:b/>
      <w:bCs w:val="0"/>
      <w:i w:val="0"/>
      <w:iCs w:val="0"/>
      <w:spacing w:val="-10"/>
    </w:rPr>
  </w:style>
  <w:style w:type="paragraph" w:styleId="BodyText">
    <w:name w:val="Body Text"/>
    <w:basedOn w:val="Normal"/>
    <w:rsid w:val="002C3FC4"/>
    <w:rPr>
      <w:spacing w:val="-5"/>
      <w:sz w:val="24"/>
    </w:rPr>
  </w:style>
  <w:style w:type="paragraph" w:styleId="CommentText">
    <w:name w:val="annotation text"/>
    <w:basedOn w:val="Normal"/>
    <w:semiHidden/>
    <w:rsid w:val="002C3FC4"/>
    <w:pPr>
      <w:tabs>
        <w:tab w:val="left" w:pos="187"/>
      </w:tabs>
    </w:pPr>
    <w:rPr>
      <w:sz w:val="18"/>
    </w:rPr>
  </w:style>
  <w:style w:type="paragraph" w:styleId="MacroText">
    <w:name w:val="macro"/>
    <w:basedOn w:val="BodyText"/>
    <w:semiHidden/>
    <w:rsid w:val="002C3FC4"/>
    <w:rPr>
      <w:rFonts w:ascii="Courier New" w:hAnsi="Courier New"/>
    </w:rPr>
  </w:style>
  <w:style w:type="paragraph" w:styleId="List">
    <w:name w:val="List"/>
    <w:basedOn w:val="BodyText"/>
    <w:rsid w:val="002C3FC4"/>
    <w:pPr>
      <w:tabs>
        <w:tab w:val="left" w:pos="720"/>
      </w:tabs>
      <w:spacing w:after="80"/>
      <w:ind w:left="720" w:hanging="360"/>
    </w:pPr>
  </w:style>
  <w:style w:type="paragraph" w:styleId="ListNumber">
    <w:name w:val="List Number"/>
    <w:basedOn w:val="List"/>
    <w:rsid w:val="002C3FC4"/>
    <w:pPr>
      <w:tabs>
        <w:tab w:val="clear" w:pos="720"/>
      </w:tabs>
      <w:spacing w:after="240"/>
      <w:ind w:left="0" w:firstLine="0"/>
    </w:pPr>
  </w:style>
  <w:style w:type="paragraph" w:styleId="List2">
    <w:name w:val="List 2"/>
    <w:basedOn w:val="List"/>
    <w:rsid w:val="002C3FC4"/>
    <w:pPr>
      <w:tabs>
        <w:tab w:val="clear" w:pos="720"/>
        <w:tab w:val="left" w:pos="1080"/>
      </w:tabs>
      <w:ind w:left="1080"/>
    </w:pPr>
  </w:style>
  <w:style w:type="paragraph" w:styleId="List3">
    <w:name w:val="List 3"/>
    <w:basedOn w:val="List"/>
    <w:rsid w:val="002C3FC4"/>
    <w:pPr>
      <w:tabs>
        <w:tab w:val="clear" w:pos="720"/>
        <w:tab w:val="left" w:pos="1440"/>
      </w:tabs>
      <w:ind w:left="1440"/>
    </w:pPr>
  </w:style>
  <w:style w:type="paragraph" w:styleId="List4">
    <w:name w:val="List 4"/>
    <w:basedOn w:val="List"/>
    <w:rsid w:val="002C3FC4"/>
    <w:pPr>
      <w:tabs>
        <w:tab w:val="clear" w:pos="720"/>
        <w:tab w:val="left" w:pos="1800"/>
      </w:tabs>
      <w:ind w:left="1800"/>
    </w:pPr>
  </w:style>
  <w:style w:type="paragraph" w:styleId="List5">
    <w:name w:val="List 5"/>
    <w:basedOn w:val="List"/>
    <w:rsid w:val="002C3FC4"/>
    <w:pPr>
      <w:tabs>
        <w:tab w:val="clear" w:pos="720"/>
        <w:tab w:val="left" w:pos="2160"/>
      </w:tabs>
      <w:ind w:left="2160"/>
    </w:pPr>
  </w:style>
  <w:style w:type="paragraph" w:styleId="ListNumber2">
    <w:name w:val="List Number 2"/>
    <w:basedOn w:val="ListNumber"/>
    <w:rsid w:val="002C3FC4"/>
    <w:pPr>
      <w:ind w:left="360"/>
    </w:pPr>
  </w:style>
  <w:style w:type="paragraph" w:styleId="ListNumber3">
    <w:name w:val="List Number 3"/>
    <w:basedOn w:val="ListNumber"/>
    <w:rsid w:val="002C3FC4"/>
    <w:pPr>
      <w:ind w:left="720"/>
    </w:pPr>
  </w:style>
  <w:style w:type="paragraph" w:styleId="ListNumber4">
    <w:name w:val="List Number 4"/>
    <w:basedOn w:val="ListNumber"/>
    <w:rsid w:val="002C3FC4"/>
    <w:pPr>
      <w:ind w:left="1080"/>
    </w:pPr>
  </w:style>
  <w:style w:type="paragraph" w:styleId="ListNumber5">
    <w:name w:val="List Number 5"/>
    <w:basedOn w:val="ListNumber"/>
    <w:rsid w:val="002C3FC4"/>
    <w:pPr>
      <w:ind w:left="1440"/>
    </w:pPr>
  </w:style>
  <w:style w:type="paragraph" w:styleId="BodyTextIndent">
    <w:name w:val="Body Text Indent"/>
    <w:basedOn w:val="BodyText"/>
    <w:rsid w:val="002C3FC4"/>
    <w:pPr>
      <w:ind w:firstLine="240"/>
    </w:pPr>
  </w:style>
  <w:style w:type="paragraph" w:styleId="ListContinue">
    <w:name w:val="List Continue"/>
    <w:basedOn w:val="List"/>
    <w:rsid w:val="002C3FC4"/>
    <w:pPr>
      <w:tabs>
        <w:tab w:val="clear" w:pos="720"/>
      </w:tabs>
      <w:spacing w:after="240"/>
      <w:ind w:left="0" w:firstLine="0"/>
    </w:pPr>
  </w:style>
  <w:style w:type="paragraph" w:styleId="ListContinue2">
    <w:name w:val="List Continue 2"/>
    <w:basedOn w:val="ListContinue"/>
    <w:rsid w:val="002C3FC4"/>
    <w:pPr>
      <w:ind w:left="360"/>
    </w:pPr>
  </w:style>
  <w:style w:type="paragraph" w:styleId="ListContinue3">
    <w:name w:val="List Continue 3"/>
    <w:basedOn w:val="ListContinue"/>
    <w:rsid w:val="002C3FC4"/>
    <w:pPr>
      <w:ind w:left="720"/>
    </w:pPr>
  </w:style>
  <w:style w:type="paragraph" w:styleId="ListContinue4">
    <w:name w:val="List Continue 4"/>
    <w:basedOn w:val="ListContinue"/>
    <w:rsid w:val="002C3FC4"/>
    <w:pPr>
      <w:ind w:left="1080"/>
    </w:pPr>
  </w:style>
  <w:style w:type="paragraph" w:styleId="ListContinue5">
    <w:name w:val="List Continue 5"/>
    <w:basedOn w:val="ListContinue"/>
    <w:rsid w:val="002C3FC4"/>
    <w:pPr>
      <w:ind w:left="1440"/>
    </w:pPr>
  </w:style>
  <w:style w:type="paragraph" w:styleId="Date">
    <w:name w:val="Date"/>
    <w:basedOn w:val="BodyText"/>
    <w:rsid w:val="002C3FC4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BlockQuotation">
    <w:name w:val="Block Quotation"/>
    <w:basedOn w:val="BodyText"/>
    <w:rsid w:val="002C3FC4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Picture">
    <w:name w:val="Picture"/>
    <w:basedOn w:val="BodyText"/>
    <w:rsid w:val="002C3FC4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customStyle="1" w:styleId="SubtitleCover">
    <w:name w:val="Subtitle Cover"/>
    <w:basedOn w:val="Normal"/>
    <w:next w:val="Normal"/>
    <w:rsid w:val="002C3FC4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TitleCover">
    <w:name w:val="Title Cover"/>
    <w:basedOn w:val="HeadingBase"/>
    <w:next w:val="SubtitleCover"/>
    <w:rsid w:val="002C3FC4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paragraph" w:customStyle="1" w:styleId="CompanyName">
    <w:name w:val="Company Name"/>
    <w:basedOn w:val="Normal"/>
    <w:next w:val="TitleCover"/>
    <w:rsid w:val="002C3FC4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Icon2">
    <w:name w:val="Icon 2"/>
    <w:basedOn w:val="Normal"/>
    <w:next w:val="Heading3"/>
    <w:rsid w:val="002C3FC4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customStyle="1" w:styleId="Address">
    <w:name w:val="Address"/>
    <w:basedOn w:val="BodyText"/>
    <w:rsid w:val="002C3FC4"/>
    <w:pPr>
      <w:keepLines/>
      <w:spacing w:after="0"/>
    </w:pPr>
  </w:style>
  <w:style w:type="paragraph" w:customStyle="1" w:styleId="BodyTextKeep">
    <w:name w:val="Body Text Keep"/>
    <w:basedOn w:val="BodyText"/>
    <w:rsid w:val="002C3FC4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customStyle="1" w:styleId="DocumentLabel">
    <w:name w:val="Document Label"/>
    <w:basedOn w:val="Normal"/>
    <w:next w:val="Heading1"/>
    <w:rsid w:val="002C3FC4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paragraph" w:customStyle="1" w:styleId="FootnoteBase">
    <w:name w:val="Footnote Base"/>
    <w:basedOn w:val="Normal"/>
    <w:rsid w:val="002C3FC4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customStyle="1" w:styleId="HeaderBase">
    <w:name w:val="Header Base"/>
    <w:basedOn w:val="Normal"/>
    <w:rsid w:val="002C3FC4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Footer">
    <w:name w:val="footer"/>
    <w:basedOn w:val="Normal"/>
    <w:rsid w:val="002C3FC4"/>
    <w:pPr>
      <w:tabs>
        <w:tab w:val="center" w:pos="4320"/>
        <w:tab w:val="right" w:pos="8640"/>
      </w:tabs>
    </w:pPr>
  </w:style>
  <w:style w:type="paragraph" w:customStyle="1" w:styleId="FooterEven">
    <w:name w:val="Footer Even"/>
    <w:basedOn w:val="Footer"/>
    <w:rsid w:val="002C3FC4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First">
    <w:name w:val="Footer First"/>
    <w:basedOn w:val="Footer"/>
    <w:rsid w:val="002C3FC4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Odd">
    <w:name w:val="Footer Odd"/>
    <w:basedOn w:val="Footer"/>
    <w:rsid w:val="002C3FC4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styleId="Header">
    <w:name w:val="header"/>
    <w:basedOn w:val="Normal"/>
    <w:rsid w:val="002C3FC4"/>
    <w:pPr>
      <w:tabs>
        <w:tab w:val="center" w:pos="4320"/>
        <w:tab w:val="right" w:pos="8640"/>
      </w:tabs>
    </w:pPr>
  </w:style>
  <w:style w:type="paragraph" w:customStyle="1" w:styleId="HeaderEven">
    <w:name w:val="Header Even"/>
    <w:basedOn w:val="Header"/>
    <w:rsid w:val="002C3FC4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First">
    <w:name w:val="Header First"/>
    <w:basedOn w:val="Header"/>
    <w:rsid w:val="002C3FC4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Odd">
    <w:name w:val="Header Odd"/>
    <w:basedOn w:val="Header"/>
    <w:rsid w:val="002C3FC4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customStyle="1" w:styleId="HeadingBase">
    <w:name w:val="Heading Base"/>
    <w:basedOn w:val="Normal"/>
    <w:next w:val="BodyText"/>
    <w:rsid w:val="002C3FC4"/>
    <w:pPr>
      <w:keepNext/>
      <w:keepLines/>
      <w:spacing w:before="120" w:after="120"/>
    </w:pPr>
    <w:rPr>
      <w:kern w:val="28"/>
      <w:sz w:val="18"/>
    </w:rPr>
  </w:style>
  <w:style w:type="paragraph" w:customStyle="1" w:styleId="Icon1">
    <w:name w:val="Icon 1"/>
    <w:basedOn w:val="Picture"/>
    <w:rsid w:val="002C3FC4"/>
  </w:style>
  <w:style w:type="paragraph" w:customStyle="1" w:styleId="ListFirst">
    <w:name w:val="List First"/>
    <w:basedOn w:val="List"/>
    <w:next w:val="List"/>
    <w:rsid w:val="002C3FC4"/>
    <w:pPr>
      <w:spacing w:after="240"/>
      <w:ind w:left="360" w:firstLine="0"/>
    </w:pPr>
  </w:style>
  <w:style w:type="paragraph" w:customStyle="1" w:styleId="ListLast">
    <w:name w:val="List Last"/>
    <w:basedOn w:val="List"/>
    <w:next w:val="BodyText"/>
    <w:rsid w:val="002C3FC4"/>
    <w:pPr>
      <w:spacing w:after="240"/>
      <w:ind w:left="360" w:firstLine="0"/>
    </w:pPr>
  </w:style>
  <w:style w:type="paragraph" w:customStyle="1" w:styleId="ListNumberFirst">
    <w:name w:val="List Number First"/>
    <w:basedOn w:val="ListNumber"/>
    <w:next w:val="ListNumber"/>
    <w:rsid w:val="002C3FC4"/>
  </w:style>
  <w:style w:type="paragraph" w:customStyle="1" w:styleId="ListNumberLast">
    <w:name w:val="List Number Last"/>
    <w:basedOn w:val="ListNumber"/>
    <w:next w:val="BodyText"/>
    <w:rsid w:val="002C3FC4"/>
  </w:style>
  <w:style w:type="paragraph" w:customStyle="1" w:styleId="SubjectLine">
    <w:name w:val="Subject Line"/>
    <w:basedOn w:val="BodyText"/>
    <w:next w:val="BodyText"/>
    <w:rsid w:val="002C3FC4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styleId="FootnoteReference">
    <w:name w:val="footnote reference"/>
    <w:semiHidden/>
    <w:rsid w:val="002C3FC4"/>
    <w:rPr>
      <w:vertAlign w:val="superscript"/>
    </w:rPr>
  </w:style>
  <w:style w:type="character" w:styleId="CommentReference">
    <w:name w:val="annotation reference"/>
    <w:semiHidden/>
    <w:rsid w:val="002C3FC4"/>
    <w:rPr>
      <w:sz w:val="16"/>
    </w:rPr>
  </w:style>
  <w:style w:type="character" w:styleId="PageNumber">
    <w:name w:val="page number"/>
    <w:rsid w:val="002C3FC4"/>
    <w:rPr>
      <w:b/>
      <w:bCs w:val="0"/>
    </w:rPr>
  </w:style>
  <w:style w:type="character" w:styleId="EndnoteReference">
    <w:name w:val="endnote reference"/>
    <w:semiHidden/>
    <w:rsid w:val="002C3FC4"/>
    <w:rPr>
      <w:vertAlign w:val="superscript"/>
    </w:rPr>
  </w:style>
  <w:style w:type="character" w:customStyle="1" w:styleId="Lead-inEmphasis">
    <w:name w:val="Lead-in Emphasis"/>
    <w:rsid w:val="002C3FC4"/>
    <w:rPr>
      <w:caps/>
      <w:sz w:val="20"/>
    </w:rPr>
  </w:style>
  <w:style w:type="character" w:customStyle="1" w:styleId="Superscript">
    <w:name w:val="Superscript"/>
    <w:rsid w:val="002C3FC4"/>
    <w:rPr>
      <w:vertAlign w:val="superscript"/>
    </w:rPr>
  </w:style>
  <w:style w:type="paragraph" w:customStyle="1" w:styleId="ReturnAddress">
    <w:name w:val="Return Address"/>
    <w:basedOn w:val="Address"/>
    <w:rsid w:val="002C3FC4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ss">
    <w:name w:val="ss"/>
    <w:basedOn w:val="ReturnAddress"/>
    <w:rsid w:val="002C3FC4"/>
  </w:style>
  <w:style w:type="paragraph" w:styleId="Caption">
    <w:name w:val="caption"/>
    <w:basedOn w:val="Picture"/>
    <w:next w:val="BodyText"/>
    <w:qFormat/>
    <w:rsid w:val="002C3FC4"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paragraph" w:styleId="EndnoteText">
    <w:name w:val="endnote text"/>
    <w:basedOn w:val="FootnoteBase"/>
    <w:semiHidden/>
    <w:rsid w:val="002C3FC4"/>
    <w:pPr>
      <w:spacing w:after="120"/>
    </w:pPr>
    <w:rPr>
      <w:rFonts w:ascii="Times New Roman" w:hAnsi="Times New Roman"/>
    </w:rPr>
  </w:style>
  <w:style w:type="paragraph" w:styleId="FootnoteText">
    <w:name w:val="footnote text"/>
    <w:basedOn w:val="FootnoteBase"/>
    <w:semiHidden/>
    <w:rsid w:val="002C3FC4"/>
    <w:pPr>
      <w:spacing w:after="120"/>
    </w:pPr>
  </w:style>
  <w:style w:type="character" w:styleId="Hyperlink">
    <w:name w:val="Hyperlink"/>
    <w:basedOn w:val="DefaultParagraphFont"/>
    <w:rsid w:val="007C74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15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1506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AA28E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hogan@appomattox.k12.va.us" TargetMode="External"/><Relationship Id="rId13" Type="http://schemas.openxmlformats.org/officeDocument/2006/relationships/image" Target="media/image2.gif"/><Relationship Id="rId18" Type="http://schemas.openxmlformats.org/officeDocument/2006/relationships/hyperlink" Target="mailto:jlwells@appomattox.k12.va.us" TargetMode="External"/><Relationship Id="rId26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openxmlformats.org/officeDocument/2006/relationships/hyperlink" Target="http://www.mrwells.weebly.com" TargetMode="External"/><Relationship Id="rId7" Type="http://schemas.openxmlformats.org/officeDocument/2006/relationships/hyperlink" Target="mailto:ddhix@appomattox.k12.va.us" TargetMode="External"/><Relationship Id="rId12" Type="http://schemas.openxmlformats.org/officeDocument/2006/relationships/hyperlink" Target="http://www.google.com/url?sa=i&amp;source=images&amp;cd=&amp;cad=rja&amp;docid=H277kj0qMRbpwM&amp;tbnid=a5tSQZofsIYSQM:&amp;ved=0CAgQjRwwAA&amp;url=http://school.discoveryeducation.com/clipart/clip/ani_thinkingcap.html&amp;ei=PQQFUovwAqb7yAHxsIHwCA&amp;psig=AFQjCNEhAuPez3PwJOcGTwAZjMVhc7hpZQ&amp;ust=1376146877097440" TargetMode="External"/><Relationship Id="rId17" Type="http://schemas.openxmlformats.org/officeDocument/2006/relationships/hyperlink" Target="mailto:kdmccann@appomattox.k12.va.us" TargetMode="External"/><Relationship Id="rId25" Type="http://schemas.openxmlformats.org/officeDocument/2006/relationships/hyperlink" Target="http://www.portaporta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bcjamerson@appomattox.k12.va.us" TargetMode="External"/><Relationship Id="rId20" Type="http://schemas.openxmlformats.org/officeDocument/2006/relationships/image" Target="media/image20.gi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jlwells@appomattox.k12.va.us" TargetMode="External"/><Relationship Id="rId24" Type="http://schemas.openxmlformats.org/officeDocument/2006/relationships/hyperlink" Target="http://www.mrwells.weebly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dghogan@appomattox.k12.va.us" TargetMode="External"/><Relationship Id="rId23" Type="http://schemas.openxmlformats.org/officeDocument/2006/relationships/image" Target="media/image3.png"/><Relationship Id="rId28" Type="http://schemas.openxmlformats.org/officeDocument/2006/relationships/theme" Target="theme/theme1.xml"/><Relationship Id="rId10" Type="http://schemas.openxmlformats.org/officeDocument/2006/relationships/hyperlink" Target="mailto:kdmccann@appomattox.k12.va.us" TargetMode="External"/><Relationship Id="rId19" Type="http://schemas.openxmlformats.org/officeDocument/2006/relationships/hyperlink" Target="http://www.google.com/url?sa=i&amp;source=images&amp;cd=&amp;cad=rja&amp;docid=H277kj0qMRbpwM&amp;tbnid=a5tSQZofsIYSQM:&amp;ved=0CAgQjRwwAA&amp;url=http://school.discoveryeducation.com/clipart/clip/ani_thinkingcap.html&amp;ei=PQQFUovwAqb7yAHxsIHwCA&amp;psig=AFQjCNEhAuPez3PwJOcGTwAZjMVhc7hpZQ&amp;ust=137614687709744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cjamerson@appomattox.k12.va.us" TargetMode="External"/><Relationship Id="rId14" Type="http://schemas.openxmlformats.org/officeDocument/2006/relationships/hyperlink" Target="mailto:ddhix@appomattox.k12.va.us" TargetMode="External"/><Relationship Id="rId22" Type="http://schemas.openxmlformats.org/officeDocument/2006/relationships/hyperlink" Target="http://www.portaportal.com" TargetMode="Externa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Broch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</TotalTime>
  <Pages>2</Pages>
  <Words>0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Brochure</vt:lpstr>
    </vt:vector>
  </TitlesOfParts>
  <Company>Appomattox County Schools</Company>
  <LinksUpToDate>false</LinksUpToDate>
  <CharactersWithSpaces>29</CharactersWithSpaces>
  <SharedDoc>false</SharedDoc>
  <HLinks>
    <vt:vector size="42" baseType="variant">
      <vt:variant>
        <vt:i4>3211369</vt:i4>
      </vt:variant>
      <vt:variant>
        <vt:i4>18</vt:i4>
      </vt:variant>
      <vt:variant>
        <vt:i4>0</vt:i4>
      </vt:variant>
      <vt:variant>
        <vt:i4>5</vt:i4>
      </vt:variant>
      <vt:variant>
        <vt:lpwstr>http://www.portaportal.com/</vt:lpwstr>
      </vt:variant>
      <vt:variant>
        <vt:lpwstr/>
      </vt:variant>
      <vt:variant>
        <vt:i4>3473513</vt:i4>
      </vt:variant>
      <vt:variant>
        <vt:i4>15</vt:i4>
      </vt:variant>
      <vt:variant>
        <vt:i4>0</vt:i4>
      </vt:variant>
      <vt:variant>
        <vt:i4>5</vt:i4>
      </vt:variant>
      <vt:variant>
        <vt:lpwstr>http://www.4wayteam.weebly.com/</vt:lpwstr>
      </vt:variant>
      <vt:variant>
        <vt:lpwstr/>
      </vt:variant>
      <vt:variant>
        <vt:i4>2228252</vt:i4>
      </vt:variant>
      <vt:variant>
        <vt:i4>12</vt:i4>
      </vt:variant>
      <vt:variant>
        <vt:i4>0</vt:i4>
      </vt:variant>
      <vt:variant>
        <vt:i4>5</vt:i4>
      </vt:variant>
      <vt:variant>
        <vt:lpwstr>mailto:jlwells@appomattox.k12.va.us</vt:lpwstr>
      </vt:variant>
      <vt:variant>
        <vt:lpwstr/>
      </vt:variant>
      <vt:variant>
        <vt:i4>2228252</vt:i4>
      </vt:variant>
      <vt:variant>
        <vt:i4>9</vt:i4>
      </vt:variant>
      <vt:variant>
        <vt:i4>0</vt:i4>
      </vt:variant>
      <vt:variant>
        <vt:i4>5</vt:i4>
      </vt:variant>
      <vt:variant>
        <vt:lpwstr>mailto:jlwells@appomattox.k12.va.us</vt:lpwstr>
      </vt:variant>
      <vt:variant>
        <vt:lpwstr/>
      </vt:variant>
      <vt:variant>
        <vt:i4>2228252</vt:i4>
      </vt:variant>
      <vt:variant>
        <vt:i4>6</vt:i4>
      </vt:variant>
      <vt:variant>
        <vt:i4>0</vt:i4>
      </vt:variant>
      <vt:variant>
        <vt:i4>5</vt:i4>
      </vt:variant>
      <vt:variant>
        <vt:lpwstr>mailto:jlwells@appomattox.k12.va.us</vt:lpwstr>
      </vt:variant>
      <vt:variant>
        <vt:lpwstr/>
      </vt:variant>
      <vt:variant>
        <vt:i4>2228252</vt:i4>
      </vt:variant>
      <vt:variant>
        <vt:i4>3</vt:i4>
      </vt:variant>
      <vt:variant>
        <vt:i4>0</vt:i4>
      </vt:variant>
      <vt:variant>
        <vt:i4>5</vt:i4>
      </vt:variant>
      <vt:variant>
        <vt:lpwstr>mailto:jlwells@appomattox.k12.va.us</vt:lpwstr>
      </vt:variant>
      <vt:variant>
        <vt:lpwstr/>
      </vt:variant>
      <vt:variant>
        <vt:i4>2228252</vt:i4>
      </vt:variant>
      <vt:variant>
        <vt:i4>0</vt:i4>
      </vt:variant>
      <vt:variant>
        <vt:i4>0</vt:i4>
      </vt:variant>
      <vt:variant>
        <vt:i4>5</vt:i4>
      </vt:variant>
      <vt:variant>
        <vt:lpwstr>mailto:jlwells@appomattox.k12.va.us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</dc:title>
  <dc:creator>Administrator</dc:creator>
  <cp:lastModifiedBy>Katie McCann</cp:lastModifiedBy>
  <cp:revision>2</cp:revision>
  <cp:lastPrinted>2013-08-13T11:55:00Z</cp:lastPrinted>
  <dcterms:created xsi:type="dcterms:W3CDTF">2013-08-13T15:38:00Z</dcterms:created>
  <dcterms:modified xsi:type="dcterms:W3CDTF">2013-08-13T15:38:00Z</dcterms:modified>
</cp:coreProperties>
</file>